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093" w:themeColor="accent1" w:themeTint="66"/>
  <w:body>
    <w:p w:rsidR="00B067FB" w:rsidRPr="00302FFF" w:rsidRDefault="00457F76" w:rsidP="00302FFF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eastAsia="fr-FR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331470</wp:posOffset>
            </wp:positionV>
            <wp:extent cx="1239520" cy="1016635"/>
            <wp:effectExtent l="0" t="0" r="0" b="0"/>
            <wp:wrapNone/>
            <wp:docPr id="2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3AE3">
        <w:rPr>
          <w:noProof/>
          <w:sz w:val="32"/>
          <w:szCs w:val="32"/>
          <w:lang w:eastAsia="fr-FR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331470</wp:posOffset>
            </wp:positionV>
            <wp:extent cx="1239520" cy="1016635"/>
            <wp:effectExtent l="0" t="0" r="0" b="0"/>
            <wp:wrapNone/>
            <wp:docPr id="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7FB" w:rsidRPr="00302FFF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الجمهوريــة الج</w:t>
      </w:r>
      <w:r w:rsidR="00AC0C22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زائريــة الديمقراطيـــة الشعبي</w:t>
      </w:r>
      <w:r w:rsidR="00B067FB" w:rsidRPr="00302FFF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>ـة</w:t>
      </w:r>
    </w:p>
    <w:p w:rsidR="00B067FB" w:rsidRPr="003C650F" w:rsidRDefault="00B067FB" w:rsidP="000D3AE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proofErr w:type="gramStart"/>
      <w:r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وزارة</w:t>
      </w:r>
      <w:proofErr w:type="gramEnd"/>
      <w:r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التعليــم العالــي والبحــث العلمــي</w:t>
      </w:r>
    </w:p>
    <w:p w:rsidR="00B067FB" w:rsidRPr="00653ACC" w:rsidRDefault="00B067FB" w:rsidP="000D3AE3">
      <w:pPr>
        <w:bidi/>
        <w:spacing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جامعـة م</w:t>
      </w:r>
      <w:r w:rsidR="00302FFF"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حمد الشريف </w:t>
      </w:r>
      <w:proofErr w:type="spellStart"/>
      <w:r w:rsidR="00302FFF"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مساعديـة</w:t>
      </w:r>
      <w:proofErr w:type="spellEnd"/>
      <w:r w:rsidR="00302FFF" w:rsidRPr="003C650F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سوق أهــراس</w:t>
      </w:r>
    </w:p>
    <w:p w:rsidR="00302FFF" w:rsidRPr="00150D29" w:rsidRDefault="00B067FB" w:rsidP="001A7436">
      <w:pPr>
        <w:tabs>
          <w:tab w:val="left" w:pos="3597"/>
        </w:tabs>
        <w:bidi/>
        <w:spacing w:after="120" w:line="240" w:lineRule="auto"/>
        <w:jc w:val="center"/>
        <w:rPr>
          <w:rFonts w:ascii="Microsoft Sans Serif" w:hAnsi="Microsoft Sans Serif" w:cs="Microsoft Sans Serif"/>
          <w:b/>
          <w:bCs/>
          <w:sz w:val="32"/>
          <w:szCs w:val="32"/>
          <w:rtl/>
          <w:lang w:bidi="ar-DZ"/>
        </w:rPr>
      </w:pPr>
      <w:proofErr w:type="gramStart"/>
      <w:r w:rsidRPr="00150D29">
        <w:rPr>
          <w:rFonts w:ascii="Microsoft Sans Serif" w:hAnsi="Microsoft Sans Serif" w:cs="Microsoft Sans Serif"/>
          <w:b/>
          <w:bCs/>
          <w:sz w:val="32"/>
          <w:szCs w:val="32"/>
          <w:rtl/>
          <w:lang w:bidi="ar-DZ"/>
        </w:rPr>
        <w:t>كلية</w:t>
      </w:r>
      <w:proofErr w:type="gramEnd"/>
      <w:r w:rsidRPr="00150D29">
        <w:rPr>
          <w:rFonts w:ascii="Microsoft Sans Serif" w:hAnsi="Microsoft Sans Serif" w:cs="Microsoft Sans Serif"/>
          <w:b/>
          <w:bCs/>
          <w:sz w:val="32"/>
          <w:szCs w:val="32"/>
          <w:rtl/>
          <w:lang w:bidi="ar-DZ"/>
        </w:rPr>
        <w:t xml:space="preserve"> العلـوم الاقتصاديـة والتجاريـة وعلوم التسيـير</w:t>
      </w:r>
    </w:p>
    <w:p w:rsidR="005D38A2" w:rsidRPr="00150D29" w:rsidRDefault="006E0D55" w:rsidP="005D38A2">
      <w:pPr>
        <w:bidi/>
        <w:spacing w:before="240" w:after="240"/>
        <w:jc w:val="center"/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</w:pPr>
      <w:proofErr w:type="gramStart"/>
      <w:r w:rsidRPr="00150D29"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  <w:t>وبالاشتراك</w:t>
      </w:r>
      <w:proofErr w:type="gramEnd"/>
      <w:r w:rsidR="00C2565E" w:rsidRPr="00150D29"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7640B6" w:rsidRPr="00150D29"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  <w:t>مع</w:t>
      </w:r>
    </w:p>
    <w:p w:rsidR="00302FFF" w:rsidRPr="00150D29" w:rsidRDefault="00302FFF" w:rsidP="005D38A2">
      <w:pPr>
        <w:bidi/>
        <w:spacing w:before="240" w:after="240"/>
        <w:jc w:val="center"/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</w:pPr>
      <w:proofErr w:type="gramStart"/>
      <w:r w:rsidRPr="00150D29"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  <w:t>مخبر</w:t>
      </w:r>
      <w:proofErr w:type="gramEnd"/>
      <w:r w:rsidRPr="00150D29"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  <w:t xml:space="preserve"> البحوث والدراسات الاقتصادية</w:t>
      </w:r>
    </w:p>
    <w:p w:rsidR="005D38A2" w:rsidRPr="00150D29" w:rsidRDefault="00457F76" w:rsidP="005D38A2">
      <w:pPr>
        <w:bidi/>
        <w:spacing w:after="360"/>
        <w:jc w:val="center"/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</w:pPr>
      <w:r w:rsidRPr="00150D29">
        <w:rPr>
          <w:rFonts w:ascii="Microsoft Sans Serif" w:hAnsi="Microsoft Sans Serif" w:cs="Microsoft Sans Serif"/>
          <w:b/>
          <w:bCs/>
          <w:noProof/>
          <w:sz w:val="36"/>
          <w:szCs w:val="36"/>
          <w:u w:val="single"/>
          <w:rtl/>
          <w:lang w:eastAsia="fr-F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2445385</wp:posOffset>
            </wp:positionH>
            <wp:positionV relativeFrom="margin">
              <wp:posOffset>2759075</wp:posOffset>
            </wp:positionV>
            <wp:extent cx="942975" cy="941070"/>
            <wp:effectExtent l="19050" t="0" r="9525" b="0"/>
            <wp:wrapSquare wrapText="bothSides"/>
            <wp:docPr id="29" name="Image 2" descr="C:\Documents and Settings\Administrateur\Bureau\logo\logo18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Documents and Settings\Administrateur\Bureau\logo\logo18.bmp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38A2" w:rsidRPr="00150D29" w:rsidRDefault="005D38A2" w:rsidP="00BB3178">
      <w:pPr>
        <w:bidi/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</w:pPr>
    </w:p>
    <w:p w:rsidR="00150D29" w:rsidRDefault="00150D29" w:rsidP="00FA64EF">
      <w:pPr>
        <w:bidi/>
        <w:rPr>
          <w:rFonts w:ascii="Microsoft Sans Serif" w:hAnsi="Microsoft Sans Serif" w:cs="Microsoft Sans Serif"/>
          <w:b/>
          <w:bCs/>
          <w:sz w:val="36"/>
          <w:szCs w:val="36"/>
          <w:u w:val="single"/>
          <w:rtl/>
          <w:lang w:bidi="ar-DZ"/>
        </w:rPr>
      </w:pPr>
    </w:p>
    <w:p w:rsidR="00105EB0" w:rsidRDefault="00FA64EF" w:rsidP="00FA64EF">
      <w:pPr>
        <w:bidi/>
        <w:spacing w:line="360" w:lineRule="auto"/>
        <w:jc w:val="center"/>
        <w:rPr>
          <w:rFonts w:ascii="Microsoft Sans Serif" w:hAnsi="Microsoft Sans Serif" w:cs="Microsoft Sans Serif"/>
          <w:b/>
          <w:bCs/>
          <w:sz w:val="36"/>
          <w:szCs w:val="36"/>
          <w:u w:val="single"/>
          <w:lang w:bidi="ar-DZ"/>
        </w:rPr>
      </w:pPr>
      <w:r>
        <w:rPr>
          <w:rFonts w:ascii="Microsoft Sans Serif" w:hAnsi="Microsoft Sans Serif" w:cs="Microsoft Sans Serif" w:hint="cs"/>
          <w:b/>
          <w:bCs/>
          <w:sz w:val="36"/>
          <w:szCs w:val="36"/>
          <w:u w:val="single"/>
          <w:rtl/>
          <w:lang w:bidi="ar-DZ"/>
        </w:rPr>
        <w:t xml:space="preserve">       </w:t>
      </w:r>
      <w:r w:rsidR="00302FFF" w:rsidRPr="00150D29">
        <w:rPr>
          <w:rFonts w:ascii="Microsoft Sans Serif" w:hAnsi="Microsoft Sans Serif" w:cs="Microsoft Sans Serif"/>
          <w:b/>
          <w:bCs/>
          <w:sz w:val="36"/>
          <w:szCs w:val="36"/>
          <w:u w:val="single"/>
          <w:rtl/>
          <w:lang w:bidi="ar-DZ"/>
        </w:rPr>
        <w:t xml:space="preserve">تنظـم الملتقـى </w:t>
      </w:r>
      <w:r w:rsidR="00C2565E" w:rsidRPr="00150D29">
        <w:rPr>
          <w:rFonts w:ascii="Microsoft Sans Serif" w:hAnsi="Microsoft Sans Serif" w:cs="Microsoft Sans Serif"/>
          <w:b/>
          <w:bCs/>
          <w:sz w:val="36"/>
          <w:szCs w:val="36"/>
          <w:u w:val="single"/>
          <w:rtl/>
          <w:lang w:bidi="ar-DZ"/>
        </w:rPr>
        <w:t xml:space="preserve">الوطني </w:t>
      </w:r>
      <w:proofErr w:type="gramStart"/>
      <w:r w:rsidR="00302FFF" w:rsidRPr="00150D29">
        <w:rPr>
          <w:rFonts w:ascii="Microsoft Sans Serif" w:hAnsi="Microsoft Sans Serif" w:cs="Microsoft Sans Serif"/>
          <w:b/>
          <w:bCs/>
          <w:sz w:val="36"/>
          <w:szCs w:val="36"/>
          <w:u w:val="single"/>
          <w:rtl/>
          <w:lang w:bidi="ar-DZ"/>
        </w:rPr>
        <w:t>حـول</w:t>
      </w:r>
      <w:proofErr w:type="gramEnd"/>
      <w:r w:rsidR="00302FFF" w:rsidRPr="00150D29">
        <w:rPr>
          <w:rFonts w:ascii="Microsoft Sans Serif" w:hAnsi="Microsoft Sans Serif" w:cs="Microsoft Sans Serif"/>
          <w:b/>
          <w:bCs/>
          <w:sz w:val="36"/>
          <w:szCs w:val="36"/>
          <w:u w:val="single"/>
          <w:rtl/>
          <w:lang w:bidi="ar-DZ"/>
        </w:rPr>
        <w:t>:</w:t>
      </w:r>
    </w:p>
    <w:p w:rsidR="00105EB0" w:rsidRPr="009C2454" w:rsidRDefault="00105EB0" w:rsidP="00105EB0">
      <w:pPr>
        <w:spacing w:line="360" w:lineRule="auto"/>
        <w:jc w:val="center"/>
        <w:rPr>
          <w:rFonts w:ascii="Bell MT" w:hAnsi="Bell MT" w:cs="Microsoft Sans Serif"/>
          <w:b/>
          <w:bCs/>
          <w:color w:val="C00000"/>
          <w:sz w:val="44"/>
          <w:szCs w:val="44"/>
          <w:rtl/>
          <w:lang w:bidi="ar-DZ"/>
        </w:rPr>
      </w:pPr>
      <w:r w:rsidRPr="009C2454">
        <w:rPr>
          <w:rFonts w:ascii="Bell MT" w:hAnsi="Bell MT" w:cs="Microsoft Sans Serif"/>
          <w:b/>
          <w:bCs/>
          <w:color w:val="C00000"/>
          <w:sz w:val="44"/>
          <w:szCs w:val="44"/>
          <w:rtl/>
          <w:lang w:bidi="ar-DZ"/>
        </w:rPr>
        <w:t>ترويج صورة المدينة الجزائرية بين التهيئة الحضرية</w:t>
      </w:r>
    </w:p>
    <w:p w:rsidR="00DF0945" w:rsidRPr="009C2454" w:rsidRDefault="00105EB0" w:rsidP="00105EB0">
      <w:pPr>
        <w:bidi/>
        <w:jc w:val="center"/>
        <w:rPr>
          <w:rFonts w:ascii="Microsoft Sans Serif" w:hAnsi="Microsoft Sans Serif" w:cs="Microsoft Sans Serif"/>
          <w:b/>
          <w:bCs/>
          <w:color w:val="C00000"/>
          <w:sz w:val="44"/>
          <w:szCs w:val="44"/>
          <w:u w:val="single"/>
          <w:rtl/>
          <w:lang w:bidi="ar-DZ"/>
        </w:rPr>
      </w:pPr>
      <w:r w:rsidRPr="009C2454">
        <w:rPr>
          <w:rFonts w:ascii="Microsoft Sans Serif" w:hAnsi="Microsoft Sans Serif" w:cs="Microsoft Sans Serif" w:hint="cs"/>
          <w:b/>
          <w:bCs/>
          <w:color w:val="C00000"/>
          <w:sz w:val="44"/>
          <w:szCs w:val="44"/>
          <w:rtl/>
          <w:lang w:bidi="ar-DZ"/>
        </w:rPr>
        <w:t xml:space="preserve">  و </w:t>
      </w:r>
      <w:proofErr w:type="gramStart"/>
      <w:r w:rsidRPr="009C2454">
        <w:rPr>
          <w:rFonts w:ascii="Microsoft Sans Serif" w:hAnsi="Microsoft Sans Serif" w:cs="Microsoft Sans Serif" w:hint="cs"/>
          <w:b/>
          <w:bCs/>
          <w:color w:val="C00000"/>
          <w:sz w:val="44"/>
          <w:szCs w:val="44"/>
          <w:rtl/>
          <w:lang w:bidi="ar-DZ"/>
        </w:rPr>
        <w:t>التنافسية</w:t>
      </w:r>
      <w:proofErr w:type="gramEnd"/>
      <w:r w:rsidR="00D0748B" w:rsidRPr="009C2454">
        <w:rPr>
          <w:rFonts w:ascii="Microsoft Sans Serif" w:hAnsi="Microsoft Sans Serif" w:cs="Microsoft Sans Serif"/>
          <w:b/>
          <w:bCs/>
          <w:color w:val="C00000"/>
          <w:sz w:val="44"/>
          <w:szCs w:val="44"/>
          <w:lang w:bidi="ar-DZ"/>
        </w:rPr>
        <w:t xml:space="preserve"> </w:t>
      </w:r>
      <w:r w:rsidRPr="009C2454">
        <w:rPr>
          <w:rFonts w:ascii="Microsoft Sans Serif" w:hAnsi="Microsoft Sans Serif" w:cs="Microsoft Sans Serif" w:hint="cs"/>
          <w:b/>
          <w:bCs/>
          <w:color w:val="C00000"/>
          <w:sz w:val="44"/>
          <w:szCs w:val="44"/>
          <w:rtl/>
          <w:lang w:bidi="ar-DZ"/>
        </w:rPr>
        <w:t>السياحية</w:t>
      </w:r>
    </w:p>
    <w:p w:rsidR="00DF0945" w:rsidRPr="00105EB0" w:rsidRDefault="00552B83" w:rsidP="000C4E47">
      <w:pPr>
        <w:spacing w:after="240" w:line="240" w:lineRule="auto"/>
        <w:jc w:val="center"/>
        <w:rPr>
          <w:rFonts w:ascii="Simplified Arabic" w:hAnsi="Simplified Arabic" w:cs="Andalus"/>
          <w:b/>
          <w:bCs/>
          <w:color w:val="000000"/>
          <w:sz w:val="28"/>
          <w:szCs w:val="28"/>
          <w:rtl/>
          <w:lang w:bidi="ar-DZ"/>
        </w:rPr>
      </w:pPr>
      <w:r>
        <w:rPr>
          <w:rFonts w:ascii="Simplified Arabic" w:hAnsi="Simplified Arabic" w:cs="Andalus"/>
          <w:b/>
          <w:bCs/>
          <w:noProof/>
          <w:color w:val="000000"/>
          <w:sz w:val="28"/>
          <w:szCs w:val="28"/>
          <w:rtl/>
          <w:lang w:val="en-GB" w:eastAsia="en-GB"/>
        </w:rPr>
        <w:pict>
          <v:rect id=" 34" o:spid="_x0000_s1027" style="position:absolute;left:0;text-align:left;margin-left:205.8pt;margin-top:43.8pt;width:20.85pt;height:32.65pt;z-index:2516618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" filled="f" stroked="f">
            <v:path arrowok="t"/>
            <v:textbox style="mso-next-textbox:# 34;mso-fit-shape-to-text:t">
              <w:txbxContent>
                <w:p w:rsidR="000647D2" w:rsidRDefault="000647D2"/>
              </w:txbxContent>
            </v:textbox>
          </v:rect>
        </w:pict>
      </w:r>
      <w:r w:rsidR="00302FFF" w:rsidRPr="00105EB0">
        <w:rPr>
          <w:rFonts w:ascii="Simplified Arabic" w:hAnsi="Simplified Arabic" w:cs="Andalus" w:hint="cs"/>
          <w:b/>
          <w:bCs/>
          <w:color w:val="000000"/>
          <w:sz w:val="28"/>
          <w:szCs w:val="28"/>
          <w:rtl/>
          <w:lang w:bidi="ar-DZ"/>
        </w:rPr>
        <w:t xml:space="preserve">يومي: </w:t>
      </w:r>
      <w:r w:rsidR="000C4E47">
        <w:rPr>
          <w:rFonts w:ascii="Simplified Arabic" w:hAnsi="Simplified Arabic" w:cs="Andalus" w:hint="cs"/>
          <w:b/>
          <w:bCs/>
          <w:color w:val="000000"/>
          <w:sz w:val="28"/>
          <w:szCs w:val="28"/>
          <w:rtl/>
          <w:lang w:bidi="ar-DZ"/>
        </w:rPr>
        <w:t xml:space="preserve"> 24</w:t>
      </w:r>
      <w:r w:rsidR="00A74299" w:rsidRPr="00105EB0">
        <w:rPr>
          <w:rFonts w:ascii="Simplified Arabic" w:hAnsi="Simplified Arabic" w:cs="Andalus" w:hint="cs"/>
          <w:b/>
          <w:bCs/>
          <w:color w:val="000000"/>
          <w:sz w:val="28"/>
          <w:szCs w:val="28"/>
          <w:rtl/>
          <w:lang w:bidi="ar-DZ"/>
        </w:rPr>
        <w:t>و</w:t>
      </w:r>
      <w:r w:rsidR="000C4E47">
        <w:rPr>
          <w:rFonts w:ascii="Simplified Arabic" w:hAnsi="Simplified Arabic" w:cs="Andalus" w:hint="cs"/>
          <w:b/>
          <w:bCs/>
          <w:color w:val="000000"/>
          <w:sz w:val="28"/>
          <w:szCs w:val="28"/>
          <w:rtl/>
          <w:lang w:bidi="ar-DZ"/>
        </w:rPr>
        <w:t>25</w:t>
      </w:r>
      <w:r w:rsidR="00A74299" w:rsidRPr="00105EB0">
        <w:rPr>
          <w:rFonts w:ascii="Simplified Arabic" w:hAnsi="Simplified Arabic" w:cs="Andalus" w:hint="cs"/>
          <w:b/>
          <w:bCs/>
          <w:color w:val="000000"/>
          <w:sz w:val="28"/>
          <w:szCs w:val="28"/>
          <w:rtl/>
          <w:lang w:bidi="ar-DZ"/>
        </w:rPr>
        <w:t xml:space="preserve"> أفريل2017</w:t>
      </w:r>
    </w:p>
    <w:p w:rsidR="002206FD" w:rsidRPr="009E2700" w:rsidRDefault="008B50C9" w:rsidP="008B50C9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9E270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  </w:t>
      </w:r>
      <w:r w:rsidRPr="008B50C9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1266825" cy="1028700"/>
            <wp:effectExtent l="19050" t="0" r="9525" b="0"/>
            <wp:docPr id="16" name="Image 2" descr="http://www.photosalgerie.com/cache/Souk-Ahras/Le%20lion%20de%20Thagaste,%20Souk%20Ahras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hotosalgerie.com/cache/Souk-Ahras/Le%20lion%20de%20Thagaste,%20Souk%20Ahras_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92" cy="102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70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B50C9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1228388" cy="1004047"/>
            <wp:effectExtent l="19050" t="0" r="0" b="0"/>
            <wp:docPr id="15" name="Image 1" descr="Résultat de recherche d'images pour &quot;images récentes de villes algeri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s récentes de villes algerienne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406" cy="101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70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B50C9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1209675" cy="1009650"/>
            <wp:effectExtent l="19050" t="0" r="9525" b="0"/>
            <wp:docPr id="12" name="Image 7" descr="Résultat de recherche d'images pour &quot;images récentes de villes algeri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mages récentes de villes algeriennes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90" cy="101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9E270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Pr="008B50C9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1236345" cy="1027317"/>
            <wp:effectExtent l="19050" t="0" r="1905" b="0"/>
            <wp:docPr id="17" name="Image 10" descr="Résultat de recherche d'images pour &quot;images récentes de villes algeri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images récentes de villes algeriennes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19" cy="10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700">
        <w:rPr>
          <w:rFonts w:ascii="Simplified Arabic" w:hAnsi="Simplified Arabic" w:cs="Simplified Arabic" w:hint="cs"/>
          <w:sz w:val="28"/>
          <w:szCs w:val="28"/>
          <w:rtl/>
          <w:lang w:bidi="ar-DZ"/>
        </w:rPr>
        <w:t xml:space="preserve"> </w:t>
      </w:r>
      <w:r w:rsidR="00457F76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4535805</wp:posOffset>
            </wp:positionV>
            <wp:extent cx="938530" cy="836930"/>
            <wp:effectExtent l="0" t="0" r="0" b="0"/>
            <wp:wrapNone/>
            <wp:docPr id="3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F76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4535805</wp:posOffset>
            </wp:positionV>
            <wp:extent cx="935990" cy="835660"/>
            <wp:effectExtent l="0" t="0" r="0" b="0"/>
            <wp:wrapNone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57F76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4535805</wp:posOffset>
            </wp:positionV>
            <wp:extent cx="935990" cy="835660"/>
            <wp:effectExtent l="0" t="0" r="0" b="0"/>
            <wp:wrapNone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2565E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7251700</wp:posOffset>
            </wp:positionH>
            <wp:positionV relativeFrom="paragraph">
              <wp:posOffset>6029325</wp:posOffset>
            </wp:positionV>
            <wp:extent cx="3081020" cy="996315"/>
            <wp:effectExtent l="19050" t="0" r="5080" b="0"/>
            <wp:wrapNone/>
            <wp:docPr id="5" name="Image 25" descr="D:\PhotosCUSA\photos\photo_cusa\DSC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D:\PhotosCUSA\photos\photo_cusa\DSC00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945" w:rsidRDefault="00DF0945" w:rsidP="00DF0945">
      <w:pPr>
        <w:autoSpaceDE w:val="0"/>
        <w:autoSpaceDN w:val="0"/>
        <w:bidi/>
        <w:adjustRightInd w:val="0"/>
        <w:spacing w:after="0" w:line="240" w:lineRule="auto"/>
        <w:rPr>
          <w:rFonts w:ascii="Microsoft Sans Serif" w:hAnsi="Microsoft Sans Serif" w:cs="Microsoft Sans Serif"/>
          <w:b/>
          <w:bCs/>
          <w:color w:val="B38000" w:themeColor="accent1" w:themeShade="BF"/>
          <w:sz w:val="28"/>
          <w:szCs w:val="28"/>
          <w:rtl/>
          <w:lang w:bidi="ar-DZ"/>
        </w:rPr>
      </w:pPr>
    </w:p>
    <w:p w:rsidR="000D3AE3" w:rsidRPr="00105EB0" w:rsidRDefault="00FA64EF" w:rsidP="00DF0945">
      <w:pPr>
        <w:autoSpaceDE w:val="0"/>
        <w:autoSpaceDN w:val="0"/>
        <w:bidi/>
        <w:adjustRightInd w:val="0"/>
        <w:spacing w:after="0" w:line="240" w:lineRule="auto"/>
        <w:rPr>
          <w:rFonts w:ascii="Microsoft Sans Serif" w:hAnsi="Microsoft Sans Serif" w:cs="Microsoft Sans Serif"/>
          <w:b/>
          <w:bCs/>
          <w:color w:val="7030A0"/>
          <w:sz w:val="28"/>
          <w:szCs w:val="28"/>
          <w:rtl/>
          <w:lang w:bidi="ar-DZ"/>
        </w:rPr>
      </w:pPr>
      <w:r w:rsidRPr="009C2454">
        <w:rPr>
          <w:rFonts w:ascii="Microsoft Sans Serif" w:hAnsi="Microsoft Sans Serif" w:cs="Microsoft Sans Serif" w:hint="cs"/>
          <w:b/>
          <w:bCs/>
          <w:color w:val="C00000"/>
          <w:sz w:val="28"/>
          <w:szCs w:val="28"/>
          <w:rtl/>
          <w:lang w:bidi="ar-DZ"/>
        </w:rPr>
        <w:t xml:space="preserve">   </w:t>
      </w:r>
      <w:r w:rsidR="000D3AE3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الرئيس الشرفي للملتقى </w:t>
      </w:r>
      <w:r w:rsidR="009E2700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                                       </w:t>
      </w:r>
      <w:r w:rsidRPr="009C2454">
        <w:rPr>
          <w:rFonts w:ascii="Microsoft Sans Serif" w:hAnsi="Microsoft Sans Serif" w:cs="Microsoft Sans Serif" w:hint="cs"/>
          <w:b/>
          <w:bCs/>
          <w:color w:val="C00000"/>
          <w:sz w:val="28"/>
          <w:szCs w:val="28"/>
          <w:rtl/>
          <w:lang w:bidi="ar-DZ"/>
        </w:rPr>
        <w:t xml:space="preserve">    </w:t>
      </w:r>
      <w:r w:rsidR="009E2700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   </w:t>
      </w:r>
      <w:r w:rsidR="009C2454" w:rsidRPr="009C2454">
        <w:rPr>
          <w:rFonts w:ascii="Microsoft Sans Serif" w:hAnsi="Microsoft Sans Serif" w:cs="Microsoft Sans Serif" w:hint="cs"/>
          <w:b/>
          <w:bCs/>
          <w:color w:val="C00000"/>
          <w:sz w:val="28"/>
          <w:szCs w:val="28"/>
          <w:rtl/>
          <w:lang w:bidi="ar-DZ"/>
        </w:rPr>
        <w:t xml:space="preserve">    </w:t>
      </w:r>
      <w:r w:rsidR="009E2700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  </w:t>
      </w:r>
      <w:r w:rsidR="00105EB0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lang w:bidi="ar-DZ"/>
        </w:rPr>
        <w:t xml:space="preserve">     </w:t>
      </w:r>
      <w:r w:rsidR="009E2700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 </w:t>
      </w:r>
      <w:r w:rsidR="000D3AE3"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 xml:space="preserve">  رئيس الملتقى</w:t>
      </w:r>
    </w:p>
    <w:p w:rsidR="000D3AE3" w:rsidRPr="00150D29" w:rsidRDefault="00FA64EF" w:rsidP="009E2700">
      <w:pPr>
        <w:autoSpaceDE w:val="0"/>
        <w:autoSpaceDN w:val="0"/>
        <w:bidi/>
        <w:adjustRightInd w:val="0"/>
        <w:spacing w:after="0" w:line="240" w:lineRule="auto"/>
        <w:rPr>
          <w:rFonts w:ascii="Microsoft Sans Serif" w:hAnsi="Microsoft Sans Serif" w:cs="Microsoft Sans Serif"/>
          <w:b/>
          <w:bCs/>
          <w:sz w:val="28"/>
          <w:szCs w:val="28"/>
          <w:lang w:bidi="ar-DZ"/>
        </w:rPr>
      </w:pPr>
      <w:r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 </w:t>
      </w:r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 أ</w:t>
      </w:r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lang w:bidi="ar-DZ"/>
        </w:rPr>
        <w:t xml:space="preserve">. </w:t>
      </w:r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د</w:t>
      </w:r>
      <w:r w:rsidR="009E2700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. </w:t>
      </w:r>
      <w:proofErr w:type="spellStart"/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بوزبدة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زوبي</w:t>
      </w:r>
      <w:r w:rsidR="00B9440A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ــــ</w:t>
      </w:r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ر</w:t>
      </w:r>
      <w:proofErr w:type="spellEnd"/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 </w:t>
      </w:r>
      <w:r w:rsidR="009E2700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                                     </w:t>
      </w:r>
      <w:r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</w:t>
      </w:r>
      <w:r w:rsidR="00150D29"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       </w:t>
      </w:r>
      <w:r w:rsidR="009C2454"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   </w:t>
      </w:r>
      <w:r w:rsidR="00150D29"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   </w:t>
      </w:r>
      <w:r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="Microsoft Sans Serif" w:hAnsi="Microsoft Sans Serif" w:cs="Microsoft Sans Serif" w:hint="cs"/>
          <w:b/>
          <w:bCs/>
          <w:sz w:val="28"/>
          <w:szCs w:val="28"/>
          <w:rtl/>
          <w:lang w:bidi="ar-DZ"/>
        </w:rPr>
        <w:t xml:space="preserve"> </w:t>
      </w:r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  د. </w:t>
      </w:r>
      <w:proofErr w:type="spellStart"/>
      <w:r w:rsidR="000D3AE3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ب</w:t>
      </w:r>
      <w:r w:rsidR="009E2700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>وعشة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sz w:val="28"/>
          <w:szCs w:val="28"/>
          <w:rtl/>
          <w:lang w:bidi="ar-DZ"/>
        </w:rPr>
        <w:t xml:space="preserve"> فوزية</w:t>
      </w:r>
    </w:p>
    <w:p w:rsidR="009E2700" w:rsidRPr="00150D29" w:rsidRDefault="000D3AE3" w:rsidP="009E2700">
      <w:pPr>
        <w:autoSpaceDE w:val="0"/>
        <w:autoSpaceDN w:val="0"/>
        <w:bidi/>
        <w:adjustRightInd w:val="0"/>
        <w:spacing w:after="0" w:line="240" w:lineRule="auto"/>
        <w:rPr>
          <w:rFonts w:ascii="Microsoft Sans Serif" w:hAnsi="Microsoft Sans Serif" w:cs="Microsoft Sans Serif"/>
          <w:b/>
          <w:bCs/>
          <w:sz w:val="32"/>
          <w:szCs w:val="32"/>
          <w:u w:val="single"/>
          <w:lang w:bidi="ar-DZ"/>
        </w:rPr>
      </w:pPr>
      <w:r w:rsidRPr="00150D29">
        <w:rPr>
          <w:rFonts w:ascii="Microsoft Sans Serif" w:hAnsi="Microsoft Sans Serif" w:cs="Microsoft Sans Serif"/>
          <w:b/>
          <w:bCs/>
          <w:rtl/>
          <w:lang w:bidi="ar-DZ"/>
        </w:rPr>
        <w:t>رئيس</w:t>
      </w:r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</w:t>
      </w:r>
      <w:r w:rsidRPr="00150D29">
        <w:rPr>
          <w:rFonts w:ascii="Microsoft Sans Serif" w:hAnsi="Microsoft Sans Serif" w:cs="Microsoft Sans Serif"/>
          <w:b/>
          <w:bCs/>
          <w:rtl/>
          <w:lang w:bidi="ar-DZ"/>
        </w:rPr>
        <w:t>جامعة</w:t>
      </w:r>
      <w:r w:rsidR="000C4E47">
        <w:rPr>
          <w:rFonts w:ascii="Microsoft Sans Serif" w:hAnsi="Microsoft Sans Serif" w:cs="Microsoft Sans Serif" w:hint="cs"/>
          <w:b/>
          <w:bCs/>
          <w:rtl/>
          <w:lang w:bidi="ar-DZ"/>
        </w:rPr>
        <w:t xml:space="preserve"> </w:t>
      </w:r>
      <w:proofErr w:type="spellStart"/>
      <w:r w:rsidRPr="00150D29">
        <w:rPr>
          <w:rFonts w:ascii="Microsoft Sans Serif" w:hAnsi="Microsoft Sans Serif" w:cs="Microsoft Sans Serif"/>
          <w:b/>
          <w:bCs/>
          <w:rtl/>
          <w:lang w:bidi="ar-DZ"/>
        </w:rPr>
        <w:t>محمد</w:t>
      </w:r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>ال</w:t>
      </w:r>
      <w:r w:rsidRPr="00150D29">
        <w:rPr>
          <w:rFonts w:ascii="Microsoft Sans Serif" w:hAnsi="Microsoft Sans Serif" w:cs="Microsoft Sans Serif"/>
          <w:b/>
          <w:bCs/>
          <w:rtl/>
          <w:lang w:bidi="ar-DZ"/>
        </w:rPr>
        <w:t>شريف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</w:t>
      </w:r>
      <w:proofErr w:type="spellStart"/>
      <w:r w:rsidR="00D0748B">
        <w:rPr>
          <w:rFonts w:ascii="Microsoft Sans Serif" w:hAnsi="Microsoft Sans Serif" w:cs="Microsoft Sans Serif"/>
          <w:b/>
          <w:bCs/>
          <w:rtl/>
          <w:lang w:bidi="ar-DZ"/>
        </w:rPr>
        <w:t>مساعدية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</w:t>
      </w:r>
      <w:r w:rsidR="00514258" w:rsidRPr="00150D29">
        <w:rPr>
          <w:rFonts w:ascii="Microsoft Sans Serif" w:hAnsi="Microsoft Sans Serif" w:cs="Microsoft Sans Serif"/>
          <w:b/>
          <w:bCs/>
          <w:rtl/>
          <w:lang w:bidi="ar-DZ"/>
        </w:rPr>
        <w:t>-</w:t>
      </w:r>
      <w:proofErr w:type="spellStart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>سوقاهراس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-      </w:t>
      </w:r>
      <w:r w:rsidR="00514258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    </w:t>
      </w:r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                     </w:t>
      </w:r>
      <w:r w:rsidR="009C2454">
        <w:rPr>
          <w:rFonts w:ascii="Microsoft Sans Serif" w:hAnsi="Microsoft Sans Serif" w:cs="Microsoft Sans Serif" w:hint="cs"/>
          <w:b/>
          <w:bCs/>
          <w:rtl/>
          <w:lang w:bidi="ar-DZ"/>
        </w:rPr>
        <w:t xml:space="preserve">       </w:t>
      </w:r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   جامع</w:t>
      </w:r>
      <w:r w:rsidR="00514258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ة </w:t>
      </w:r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 xml:space="preserve">محمد الشريف </w:t>
      </w:r>
      <w:proofErr w:type="spellStart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>مساعدية</w:t>
      </w:r>
      <w:proofErr w:type="spellEnd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>–</w:t>
      </w:r>
      <w:r w:rsidR="00D0748B">
        <w:rPr>
          <w:rFonts w:ascii="Microsoft Sans Serif" w:hAnsi="Microsoft Sans Serif" w:cs="Microsoft Sans Serif"/>
          <w:b/>
          <w:bCs/>
          <w:lang w:bidi="ar-DZ"/>
        </w:rPr>
        <w:t xml:space="preserve"> </w:t>
      </w:r>
      <w:proofErr w:type="spellStart"/>
      <w:r w:rsidR="009E2700" w:rsidRPr="00150D29">
        <w:rPr>
          <w:rFonts w:ascii="Microsoft Sans Serif" w:hAnsi="Microsoft Sans Serif" w:cs="Microsoft Sans Serif"/>
          <w:b/>
          <w:bCs/>
          <w:rtl/>
          <w:lang w:bidi="ar-DZ"/>
        </w:rPr>
        <w:t>سوقاهراس</w:t>
      </w:r>
      <w:proofErr w:type="spellEnd"/>
      <w:r w:rsidR="00B9440A" w:rsidRPr="00150D29">
        <w:rPr>
          <w:rFonts w:ascii="Microsoft Sans Serif" w:hAnsi="Microsoft Sans Serif" w:cs="Microsoft Sans Serif"/>
          <w:b/>
          <w:bCs/>
          <w:rtl/>
          <w:lang w:bidi="ar-DZ"/>
        </w:rPr>
        <w:t>-</w:t>
      </w:r>
    </w:p>
    <w:p w:rsidR="00DF0945" w:rsidRDefault="00DF0945" w:rsidP="00DF0945">
      <w:pPr>
        <w:bidi/>
        <w:jc w:val="both"/>
        <w:rPr>
          <w:rFonts w:ascii="Microsoft Sans Serif" w:hAnsi="Microsoft Sans Serif" w:cs="Microsoft Sans Serif"/>
          <w:b/>
          <w:bCs/>
          <w:sz w:val="32"/>
          <w:szCs w:val="32"/>
          <w:u w:val="single"/>
          <w:rtl/>
          <w:lang w:bidi="ar-DZ"/>
        </w:rPr>
      </w:pPr>
    </w:p>
    <w:p w:rsidR="009C2454" w:rsidRDefault="00991E23" w:rsidP="00991E23">
      <w:pPr>
        <w:bidi/>
        <w:jc w:val="center"/>
        <w:rPr>
          <w:rFonts w:ascii="Simplified Arabic" w:hAnsi="Simplified Arabic" w:cs="Simplified Arabic" w:hint="cs"/>
          <w:b/>
          <w:bCs/>
          <w:color w:val="C00000"/>
          <w:sz w:val="32"/>
          <w:szCs w:val="32"/>
          <w:u w:val="single"/>
          <w:rtl/>
          <w:lang w:bidi="ar-DZ"/>
        </w:rPr>
      </w:pPr>
      <w:r w:rsidRPr="00991E23">
        <w:rPr>
          <w:rFonts w:ascii="Simplified Arabic" w:hAnsi="Simplified Arabic" w:cs="Simplified Arabic"/>
          <w:b/>
          <w:bCs/>
          <w:color w:val="C00000"/>
          <w:sz w:val="32"/>
          <w:szCs w:val="32"/>
          <w:u w:val="single"/>
          <w:lang w:bidi="ar-DZ"/>
        </w:rPr>
        <w:drawing>
          <wp:anchor distT="0" distB="0" distL="114300" distR="114300" simplePos="0" relativeHeight="251664896" behindDoc="0" locked="0" layoutInCell="1" allowOverlap="1" wp14:anchorId="315C9A42" wp14:editId="4896A46D">
            <wp:simplePos x="0" y="0"/>
            <wp:positionH relativeFrom="column">
              <wp:posOffset>3163141</wp:posOffset>
            </wp:positionH>
            <wp:positionV relativeFrom="paragraph">
              <wp:posOffset>231371</wp:posOffset>
            </wp:positionV>
            <wp:extent cx="1603169" cy="845913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84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E23">
        <w:rPr>
          <w:rFonts w:ascii="Simplified Arabic" w:hAnsi="Simplified Arabic" w:cs="Simplified Arabic"/>
          <w:b/>
          <w:bCs/>
          <w:color w:val="C00000"/>
          <w:sz w:val="32"/>
          <w:szCs w:val="32"/>
          <w:u w:val="single"/>
          <w:lang w:bidi="ar-DZ"/>
        </w:rPr>
        <w:drawing>
          <wp:anchor distT="0" distB="0" distL="114300" distR="114300" simplePos="0" relativeHeight="251663872" behindDoc="0" locked="0" layoutInCell="1" allowOverlap="1" wp14:anchorId="6A5FC63E" wp14:editId="77451C53">
            <wp:simplePos x="0" y="0"/>
            <wp:positionH relativeFrom="column">
              <wp:posOffset>1478280</wp:posOffset>
            </wp:positionH>
            <wp:positionV relativeFrom="paragraph">
              <wp:posOffset>231140</wp:posOffset>
            </wp:positionV>
            <wp:extent cx="719455" cy="746760"/>
            <wp:effectExtent l="19050" t="0" r="4445" b="243840"/>
            <wp:wrapNone/>
            <wp:docPr id="9" name="Image 1" descr="H:\LOGO 2015\LAITERE BEHIDJI  F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H:\LOGO 2015\LAITERE BEHIDJI  F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46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Simplified Arabic" w:hAnsi="Simplified Arabic" w:cs="Simplified Arabic" w:hint="cs"/>
          <w:b/>
          <w:bCs/>
          <w:color w:val="C00000"/>
          <w:sz w:val="32"/>
          <w:szCs w:val="32"/>
          <w:u w:val="single"/>
          <w:rtl/>
          <w:lang w:bidi="ar-DZ"/>
        </w:rPr>
        <w:t>بدعم</w:t>
      </w:r>
      <w:proofErr w:type="gramEnd"/>
      <w:r>
        <w:rPr>
          <w:rFonts w:ascii="Simplified Arabic" w:hAnsi="Simplified Arabic" w:cs="Simplified Arabic" w:hint="cs"/>
          <w:b/>
          <w:bCs/>
          <w:color w:val="C00000"/>
          <w:sz w:val="32"/>
          <w:szCs w:val="32"/>
          <w:u w:val="single"/>
          <w:rtl/>
          <w:lang w:bidi="ar-DZ"/>
        </w:rPr>
        <w:t xml:space="preserve"> من:</w:t>
      </w:r>
    </w:p>
    <w:p w:rsidR="00F405C0" w:rsidRDefault="00F405C0" w:rsidP="00991E23">
      <w:pPr>
        <w:bidi/>
        <w:jc w:val="both"/>
        <w:rPr>
          <w:rFonts w:ascii="Simplified Arabic" w:hAnsi="Simplified Arabic" w:cs="Simplified Arabic"/>
          <w:b/>
          <w:bCs/>
          <w:color w:val="C00000"/>
          <w:sz w:val="32"/>
          <w:szCs w:val="32"/>
          <w:u w:val="single"/>
          <w:lang w:bidi="ar-DZ"/>
        </w:rPr>
      </w:pPr>
    </w:p>
    <w:p w:rsidR="00F405C0" w:rsidRPr="009C2454" w:rsidRDefault="00F405C0" w:rsidP="00F405C0">
      <w:pPr>
        <w:bidi/>
        <w:jc w:val="both"/>
        <w:rPr>
          <w:rFonts w:ascii="Simplified Arabic" w:hAnsi="Simplified Arabic" w:cs="Simplified Arabic"/>
          <w:b/>
          <w:bCs/>
          <w:color w:val="C00000"/>
          <w:sz w:val="32"/>
          <w:szCs w:val="32"/>
          <w:u w:val="single"/>
          <w:rtl/>
          <w:lang w:bidi="ar-DZ"/>
        </w:rPr>
      </w:pPr>
    </w:p>
    <w:p w:rsidR="009E2700" w:rsidRPr="009C2454" w:rsidRDefault="006F20E8" w:rsidP="009E2700">
      <w:pPr>
        <w:spacing w:line="360" w:lineRule="auto"/>
        <w:jc w:val="right"/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</w:pPr>
      <w:proofErr w:type="gramStart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lastRenderedPageBreak/>
        <w:t>إشكاليــة</w:t>
      </w:r>
      <w:proofErr w:type="gramEnd"/>
      <w:r w:rsidR="00350F5B"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 xml:space="preserve"> الملتقــى</w:t>
      </w:r>
      <w:r w:rsidR="009E2700"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>:</w:t>
      </w:r>
    </w:p>
    <w:p w:rsidR="009E2700" w:rsidRPr="009E2700" w:rsidRDefault="009E2700" w:rsidP="00D0748B">
      <w:pPr>
        <w:bidi/>
        <w:spacing w:line="36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إن المدينة تشبه إلى حد كبير الإنسان ، فهي تولد وتنمو ، تنضج وتزدهر ، وحتى تمرض وتموت ، ولعل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من أهم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الأسباب</w:t>
      </w:r>
      <w:r w:rsidR="00F405C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التي </w:t>
      </w:r>
      <w:r w:rsidR="00105EB0">
        <w:rPr>
          <w:rFonts w:ascii="Microsoft Sans Serif" w:hAnsi="Microsoft Sans Serif" w:cs="Microsoft Sans Serif"/>
          <w:sz w:val="24"/>
          <w:szCs w:val="24"/>
          <w:lang w:bidi="ar-DZ"/>
        </w:rPr>
        <w:t xml:space="preserve"> </w:t>
      </w:r>
      <w:r w:rsidR="00D0748B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تقف وراء</w:t>
      </w:r>
      <w:r w:rsidR="00F405C0">
        <w:rPr>
          <w:rFonts w:ascii="Microsoft Sans Serif" w:hAnsi="Microsoft Sans Serif" w:cs="Microsoft Sans Serif"/>
          <w:sz w:val="24"/>
          <w:szCs w:val="24"/>
          <w:lang w:bidi="ar-DZ"/>
        </w:rPr>
        <w:t xml:space="preserve"> 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ازدهارها أو مرضها الخلل في تهيئتها الحضرية ، والتي لا تقتصر فقط على إقامة المنشآت الحديثة ، تجميل المدن  وتنظيم الشوارع ، بل تتعداها </w:t>
      </w:r>
      <w:r w:rsidR="00F405C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إلى إجراءات اقتصادية، اجتماعية 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، ثقافية وترويجية عميقة ودقيقة في آن واحد ، فهي دقيقة كون التهيئة الحضرية لها من الأثر في نفس الساكن أو الزائر ما يجعله يحمل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صورة المدينة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في ذاكرته وفي يومياته طالما حيا والعكس كذلك صحيح . وهي كذلك دقيقة لأنها تكتيك يومي لتنظيم حياة س</w:t>
      </w:r>
      <w:r w:rsidR="00D0748B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</w:t>
      </w:r>
      <w:r w:rsidR="00D0748B">
        <w:rPr>
          <w:rFonts w:ascii="Microsoft Sans Serif" w:hAnsi="Microsoft Sans Serif" w:cs="Microsoft Sans Serif"/>
          <w:sz w:val="24"/>
          <w:szCs w:val="24"/>
          <w:rtl/>
          <w:lang w:bidi="ar-DZ"/>
        </w:rPr>
        <w:t>ك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ن</w:t>
      </w:r>
      <w:r w:rsidR="00D0748B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يها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،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ويشمل ذلك كل الخدمات التي توفرها 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ب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شتى أنواعها : صحية ، نقل ، ترفيه ... إلخ .</w:t>
      </w:r>
    </w:p>
    <w:p w:rsidR="009E2700" w:rsidRPr="009E2700" w:rsidRDefault="009E2700" w:rsidP="00D0748B">
      <w:pPr>
        <w:bidi/>
        <w:spacing w:line="36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- لقد كانت صورة المدن في العصور القديمة قوية بقدر ما كانت قلاعها مستعصية منيعة على داخليها ،</w:t>
      </w:r>
      <w:r w:rsidR="00F405C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 و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لقد اختلف الأمر تماما اليوم ، إذ تقاس قوة صورة المدينة بدرجة جاذبيتها وانفتاحها على الخارج : إن تصور المدينة الحديثة اليوم قائم أساسا على فن وعلم التهيئة الحضرية لبناء أولا هوية المدينة وثانيا تكثيف استخدام وسائل الترويج   والاتصال حتى تكتسب شهرة وترسخ صور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تها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الايجابية  في الداخل والخارج في مقابل نظيراتها من المدن . </w:t>
      </w:r>
    </w:p>
    <w:p w:rsidR="009E2700" w:rsidRPr="009E2700" w:rsidRDefault="009E2700" w:rsidP="00D0748B">
      <w:pPr>
        <w:bidi/>
        <w:spacing w:line="360" w:lineRule="auto"/>
        <w:jc w:val="both"/>
        <w:rPr>
          <w:rFonts w:ascii="Microsoft Sans Serif" w:hAnsi="Microsoft Sans Serif" w:cs="Microsoft Sans Serif"/>
          <w:b/>
          <w:bCs/>
          <w:color w:val="C0504D"/>
          <w:sz w:val="24"/>
          <w:szCs w:val="24"/>
          <w:u w:val="single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- إن المنافسة العالمية الشرسة اليوم ليست فقط منصبة على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السلع</w:t>
      </w:r>
      <w:r w:rsidR="00F405C0">
        <w:rPr>
          <w:rFonts w:ascii="Microsoft Sans Serif" w:hAnsi="Microsoft Sans Serif" w:cs="Microsoft Sans Serif" w:hint="cs"/>
          <w:b/>
          <w:bCs/>
          <w:color w:val="C0504D"/>
          <w:sz w:val="24"/>
          <w:szCs w:val="24"/>
          <w:u w:val="single"/>
          <w:rtl/>
          <w:lang w:bidi="ar-DZ"/>
        </w:rPr>
        <w:t xml:space="preserve"> 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والخدمات ، بل كذلك على الأفراد والمجتمعات ، إذ أن جذبهم إلى مدينة معنية هو في حد ذاته سبب أساس في تطوير اقتصادها الإنتاجي، الخدمي والسياحي خاصة . </w:t>
      </w:r>
    </w:p>
    <w:p w:rsidR="009E2700" w:rsidRPr="009E2700" w:rsidRDefault="009E2700" w:rsidP="00D0748B">
      <w:pPr>
        <w:bidi/>
        <w:spacing w:line="36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- </w:t>
      </w:r>
      <w:proofErr w:type="gramStart"/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إن</w:t>
      </w:r>
      <w:proofErr w:type="gramEnd"/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مدننا الجزائرية تعاني وللأسف منذ الاستقلال وإلى اليوم من فوضى في التهيئة الحضرية رغم الجهود المبذولة في هذا الصدد، ولعل ذلك قد أثر سلبا على صورة الجزائر بين </w:t>
      </w:r>
      <w:r w:rsidR="00F405C0"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الدول.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</w:p>
    <w:p w:rsidR="009E2700" w:rsidRPr="009E2700" w:rsidRDefault="009E2700" w:rsidP="00D0748B">
      <w:pPr>
        <w:bidi/>
        <w:spacing w:line="36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إن التهيئة الحضرية لها من الأهمية والأثر على صورة المدينة ، ما يجعلها موضوعا ذو حساسية بالغة وأهمية قصوى للباحث الأكاديمي والمسؤول التنفيذي خاصة والمواطن الجزائري عامة .</w:t>
      </w:r>
    </w:p>
    <w:p w:rsidR="009E2700" w:rsidRPr="009E2700" w:rsidRDefault="009E2700" w:rsidP="00D0748B">
      <w:pPr>
        <w:numPr>
          <w:ilvl w:val="0"/>
          <w:numId w:val="4"/>
        </w:numPr>
        <w:bidi/>
        <w:spacing w:after="0" w:line="360" w:lineRule="auto"/>
        <w:jc w:val="both"/>
        <w:rPr>
          <w:rFonts w:ascii="Microsoft Sans Serif" w:hAnsi="Microsoft Sans Serif" w:cs="Microsoft Sans Serif"/>
          <w:b/>
          <w:bCs/>
          <w:color w:val="C0504D"/>
          <w:sz w:val="24"/>
          <w:szCs w:val="24"/>
          <w:u w:val="single"/>
          <w:rtl/>
          <w:lang w:bidi="ar-DZ"/>
        </w:rPr>
      </w:pP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من هذا المنطلق تبرز إشكالية هذا 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الملتقى: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" ما هو </w:t>
      </w:r>
      <w:proofErr w:type="spellStart"/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>دورالتهيئة</w:t>
      </w:r>
      <w:proofErr w:type="spellEnd"/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الحضرية في بناء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و ترويج هوية و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صورة إيجابية لمدننا الجزائرية</w:t>
      </w:r>
      <w:r w:rsidRPr="009E270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بما يخدم التنمية المحلية عامة و السياحة خاصة</w:t>
      </w:r>
      <w:r w:rsidRPr="009E2700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؟ " </w:t>
      </w:r>
    </w:p>
    <w:p w:rsidR="00350F5B" w:rsidRPr="009E2700" w:rsidRDefault="00350F5B" w:rsidP="009E27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DZ"/>
        </w:rPr>
      </w:pPr>
    </w:p>
    <w:p w:rsidR="001A2836" w:rsidRPr="009C2454" w:rsidRDefault="009973E3" w:rsidP="001A2836">
      <w:pPr>
        <w:jc w:val="right"/>
        <w:rPr>
          <w:rFonts w:ascii="Microsoft Sans Serif" w:hAnsi="Microsoft Sans Serif" w:cs="Microsoft Sans Serif"/>
          <w:color w:val="C00000"/>
          <w:sz w:val="20"/>
          <w:szCs w:val="20"/>
          <w:rtl/>
          <w:lang w:bidi="ar-DZ"/>
        </w:rPr>
      </w:pPr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>أهداف الملتق</w:t>
      </w:r>
      <w:r w:rsidR="00B067FB"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>ى</w:t>
      </w:r>
      <w:r w:rsidR="00240197" w:rsidRPr="009C2454">
        <w:rPr>
          <w:rFonts w:ascii="Microsoft Sans Serif" w:hAnsi="Microsoft Sans Serif" w:cs="Microsoft Sans Serif"/>
          <w:color w:val="C00000"/>
          <w:sz w:val="28"/>
          <w:szCs w:val="28"/>
          <w:rtl/>
          <w:lang w:bidi="ar-DZ"/>
        </w:rPr>
        <w:t>:</w:t>
      </w:r>
    </w:p>
    <w:p w:rsidR="001A2836" w:rsidRPr="00BD262B" w:rsidRDefault="001A2836" w:rsidP="00CC0505">
      <w:pPr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1A2836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      </w:t>
      </w:r>
      <w:r w:rsidRPr="001A2836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يرمي </w:t>
      </w:r>
      <w:proofErr w:type="gramStart"/>
      <w:r w:rsidRPr="001A2836">
        <w:rPr>
          <w:rFonts w:ascii="Microsoft Sans Serif" w:hAnsi="Microsoft Sans Serif" w:cs="Microsoft Sans Serif"/>
          <w:sz w:val="24"/>
          <w:szCs w:val="24"/>
          <w:rtl/>
          <w:lang w:bidi="ar-DZ"/>
        </w:rPr>
        <w:t>هدا</w:t>
      </w:r>
      <w:proofErr w:type="gramEnd"/>
      <w:r w:rsidRPr="001A2836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الملتقى إلى تحقيق جملة من الأهداف،</w:t>
      </w:r>
      <w:r w:rsidR="00BD262B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</w:t>
      </w:r>
      <w:r w:rsidR="00B05214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يكمن أهمها</w:t>
      </w:r>
      <w:r w:rsidR="00BD262B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</w:t>
      </w:r>
      <w:r w:rsidR="00CC0505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في:</w:t>
      </w:r>
    </w:p>
    <w:p w:rsidR="00CC0505" w:rsidRPr="00EB627C" w:rsidRDefault="00CC0505" w:rsidP="00EB627C">
      <w:pPr>
        <w:pStyle w:val="Paragraphedeliste"/>
        <w:numPr>
          <w:ilvl w:val="0"/>
          <w:numId w:val="4"/>
        </w:numPr>
        <w:bidi/>
        <w:spacing w:line="240" w:lineRule="auto"/>
        <w:jc w:val="both"/>
        <w:rPr>
          <w:rFonts w:ascii="Microsoft Sans Serif" w:hAnsi="Microsoft Sans Serif" w:cs="Microsoft Sans Serif"/>
          <w:sz w:val="24"/>
          <w:szCs w:val="24"/>
          <w:lang w:val="en-US" w:bidi="ar-DZ"/>
        </w:rPr>
      </w:pP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تشخيص 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وضعية التهيئة الحضرية في </w:t>
      </w:r>
      <w:proofErr w:type="gramStart"/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>المدن</w:t>
      </w:r>
      <w:proofErr w:type="gramEnd"/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 الجزائرية 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و دورها في ترويج صورة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 المدن</w:t>
      </w:r>
      <w:r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،</w:t>
      </w:r>
    </w:p>
    <w:p w:rsidR="00CC0505" w:rsidRPr="00CC0505" w:rsidRDefault="00CC0505" w:rsidP="00CC0505">
      <w:pPr>
        <w:pStyle w:val="Paragraphedeliste"/>
        <w:numPr>
          <w:ilvl w:val="0"/>
          <w:numId w:val="4"/>
        </w:numPr>
        <w:bidi/>
        <w:spacing w:line="240" w:lineRule="auto"/>
        <w:jc w:val="both"/>
        <w:rPr>
          <w:rFonts w:ascii="Microsoft Sans Serif" w:hAnsi="Microsoft Sans Serif" w:cs="Microsoft Sans Serif"/>
          <w:sz w:val="24"/>
          <w:szCs w:val="24"/>
          <w:lang w:val="en-US" w:bidi="ar-DZ"/>
        </w:rPr>
      </w:pP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>تحديد جذور و أفاق بناء و ترويج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 هوية و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 صورة </w:t>
      </w:r>
      <w:proofErr w:type="gramStart"/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>المدن</w:t>
      </w:r>
      <w:proofErr w:type="gramEnd"/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 الجزائرية</w:t>
      </w:r>
      <w:r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،</w:t>
      </w:r>
    </w:p>
    <w:p w:rsidR="00CC0505" w:rsidRPr="00CC0505" w:rsidRDefault="00CC0505" w:rsidP="00CC0505">
      <w:pPr>
        <w:pStyle w:val="Paragraphedeliste"/>
        <w:numPr>
          <w:ilvl w:val="0"/>
          <w:numId w:val="4"/>
        </w:numPr>
        <w:bidi/>
        <w:spacing w:line="240" w:lineRule="auto"/>
        <w:jc w:val="both"/>
        <w:rPr>
          <w:rFonts w:ascii="Microsoft Sans Serif" w:hAnsi="Microsoft Sans Serif" w:cs="Microsoft Sans Serif"/>
          <w:sz w:val="24"/>
          <w:szCs w:val="24"/>
          <w:lang w:val="en-US" w:bidi="ar-DZ"/>
        </w:rPr>
      </w:pP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تحليل 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علاقة التهيئة الحضرية 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بالتنمية الاقتصادية</w:t>
      </w:r>
      <w:r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،</w:t>
      </w:r>
    </w:p>
    <w:p w:rsidR="003D67A3" w:rsidRPr="00CC0505" w:rsidRDefault="00CC0505" w:rsidP="00CC0505">
      <w:pPr>
        <w:pStyle w:val="Paragraphedeliste"/>
        <w:numPr>
          <w:ilvl w:val="0"/>
          <w:numId w:val="4"/>
        </w:numPr>
        <w:bidi/>
        <w:spacing w:after="0" w:line="240" w:lineRule="auto"/>
        <w:jc w:val="both"/>
        <w:rPr>
          <w:rFonts w:ascii="Simplified Arabic" w:hAnsi="Simplified Arabic" w:cs="Simplified Arabic"/>
          <w:sz w:val="24"/>
          <w:szCs w:val="24"/>
          <w:lang w:bidi="ar-DZ"/>
        </w:rPr>
      </w:pP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إبراز مساهمة 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>التهيئة الحضرية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 في تعزيز </w:t>
      </w:r>
      <w:r w:rsidRPr="00CC0505">
        <w:rPr>
          <w:rFonts w:ascii="Microsoft Sans Serif" w:hAnsi="Microsoft Sans Serif" w:cs="Microsoft Sans Serif"/>
          <w:sz w:val="24"/>
          <w:szCs w:val="24"/>
          <w:rtl/>
          <w:lang w:val="en-US" w:bidi="ar-DZ"/>
        </w:rPr>
        <w:t xml:space="preserve"> 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التنافسية السياحية للمدن</w:t>
      </w:r>
      <w:r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 xml:space="preserve"> الجزائرية</w:t>
      </w:r>
      <w:r w:rsidRPr="00CC0505">
        <w:rPr>
          <w:rFonts w:ascii="Microsoft Sans Serif" w:hAnsi="Microsoft Sans Serif" w:cs="Microsoft Sans Serif" w:hint="cs"/>
          <w:sz w:val="24"/>
          <w:szCs w:val="24"/>
          <w:rtl/>
          <w:lang w:val="en-US" w:bidi="ar-DZ"/>
        </w:rPr>
        <w:t>.</w:t>
      </w:r>
    </w:p>
    <w:p w:rsidR="002206FD" w:rsidRPr="009C2454" w:rsidRDefault="00881ADC" w:rsidP="005249F1">
      <w:pPr>
        <w:bidi/>
        <w:spacing w:before="240" w:after="240" w:line="240" w:lineRule="auto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</w:rPr>
      </w:pPr>
      <w:proofErr w:type="gramStart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</w:rPr>
        <w:t>محاور</w:t>
      </w:r>
      <w:proofErr w:type="gramEnd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</w:rPr>
        <w:t xml:space="preserve"> الملتق</w:t>
      </w:r>
      <w:r w:rsidR="00B067FB"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</w:rPr>
        <w:t>ى</w:t>
      </w:r>
      <w:r w:rsidR="006A2938" w:rsidRPr="009C2454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</w:rPr>
        <w:t>:</w:t>
      </w:r>
      <w:bookmarkStart w:id="0" w:name="_GoBack"/>
      <w:bookmarkEnd w:id="0"/>
    </w:p>
    <w:p w:rsidR="00107F47" w:rsidRPr="00107F47" w:rsidRDefault="006A2938" w:rsidP="00107F47">
      <w:pPr>
        <w:bidi/>
        <w:spacing w:after="0" w:line="240" w:lineRule="auto"/>
        <w:ind w:left="720"/>
        <w:jc w:val="both"/>
        <w:rPr>
          <w:rFonts w:ascii="Microsoft Sans Serif" w:hAnsi="Microsoft Sans Serif" w:cs="Microsoft Sans Serif"/>
          <w:sz w:val="24"/>
          <w:szCs w:val="24"/>
          <w:lang w:bidi="ar-DZ"/>
        </w:rPr>
      </w:pPr>
      <w:r w:rsidRPr="00107F47">
        <w:rPr>
          <w:rFonts w:ascii="Microsoft Sans Serif" w:hAnsi="Microsoft Sans Serif" w:cs="Microsoft Sans Serif"/>
          <w:sz w:val="24"/>
          <w:szCs w:val="24"/>
          <w:rtl/>
        </w:rPr>
        <w:t xml:space="preserve">تدور </w:t>
      </w:r>
      <w:proofErr w:type="gramStart"/>
      <w:r w:rsidRPr="00107F47">
        <w:rPr>
          <w:rFonts w:ascii="Microsoft Sans Serif" w:hAnsi="Microsoft Sans Serif" w:cs="Microsoft Sans Serif"/>
          <w:sz w:val="24"/>
          <w:szCs w:val="24"/>
          <w:rtl/>
        </w:rPr>
        <w:t>محاور</w:t>
      </w:r>
      <w:proofErr w:type="gramEnd"/>
      <w:r w:rsidRPr="00107F47">
        <w:rPr>
          <w:rFonts w:ascii="Microsoft Sans Serif" w:hAnsi="Microsoft Sans Serif" w:cs="Microsoft Sans Serif"/>
          <w:sz w:val="24"/>
          <w:szCs w:val="24"/>
          <w:rtl/>
        </w:rPr>
        <w:t xml:space="preserve"> الملت</w:t>
      </w:r>
      <w:r w:rsidR="000D6DA9" w:rsidRPr="00107F47">
        <w:rPr>
          <w:rFonts w:ascii="Microsoft Sans Serif" w:hAnsi="Microsoft Sans Serif" w:cs="Microsoft Sans Serif"/>
          <w:sz w:val="24"/>
          <w:szCs w:val="24"/>
          <w:rtl/>
        </w:rPr>
        <w:t>قى</w:t>
      </w:r>
      <w:r w:rsidR="003D67A3" w:rsidRPr="00107F47">
        <w:rPr>
          <w:rFonts w:ascii="Microsoft Sans Serif" w:hAnsi="Microsoft Sans Serif" w:cs="Microsoft Sans Serif"/>
          <w:sz w:val="24"/>
          <w:szCs w:val="24"/>
          <w:rtl/>
        </w:rPr>
        <w:t xml:space="preserve"> حول النقاط التالية:</w:t>
      </w:r>
    </w:p>
    <w:p w:rsidR="00107F47" w:rsidRPr="00514258" w:rsidRDefault="00514258" w:rsidP="00514258">
      <w:pPr>
        <w:pStyle w:val="Paragraphedeliste"/>
        <w:numPr>
          <w:ilvl w:val="0"/>
          <w:numId w:val="8"/>
        </w:numPr>
        <w:bidi/>
        <w:spacing w:after="0" w:line="240" w:lineRule="auto"/>
        <w:jc w:val="both"/>
        <w:rPr>
          <w:rFonts w:ascii="Microsoft Sans Serif" w:hAnsi="Microsoft Sans Serif" w:cs="Microsoft Sans Serif"/>
          <w:sz w:val="24"/>
          <w:szCs w:val="24"/>
          <w:lang w:bidi="ar-DZ"/>
        </w:rPr>
      </w:pPr>
      <w:r w:rsidRPr="00240197">
        <w:rPr>
          <w:rFonts w:ascii="Microsoft Sans Serif" w:hAnsi="Microsoft Sans Serif" w:cs="Microsoft Sans Serif" w:hint="cs"/>
          <w:b/>
          <w:bCs/>
          <w:sz w:val="24"/>
          <w:szCs w:val="24"/>
          <w:rtl/>
          <w:lang w:bidi="ar-DZ"/>
        </w:rPr>
        <w:t>المحور الأول</w:t>
      </w:r>
      <w:r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: 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هوية وصورة المدن 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الجزائرية: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واقع </w:t>
      </w:r>
      <w:proofErr w:type="gramStart"/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وآفاق 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.</w:t>
      </w:r>
      <w:proofErr w:type="gramEnd"/>
    </w:p>
    <w:p w:rsidR="00EB627C" w:rsidRPr="00FA64EF" w:rsidRDefault="00514258" w:rsidP="00FA64EF">
      <w:pPr>
        <w:pStyle w:val="Paragraphedeliste"/>
        <w:numPr>
          <w:ilvl w:val="0"/>
          <w:numId w:val="8"/>
        </w:numPr>
        <w:bidi/>
        <w:spacing w:after="0" w:line="24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b/>
          <w:bCs/>
          <w:sz w:val="24"/>
          <w:szCs w:val="24"/>
          <w:rtl/>
          <w:lang w:bidi="ar-DZ"/>
        </w:rPr>
        <w:t>المحور الثاني</w:t>
      </w:r>
      <w:r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: 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دور التهيئة الحضرية في بناء </w:t>
      </w:r>
      <w:proofErr w:type="gramStart"/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>و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ترويج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هوية</w:t>
      </w:r>
      <w:proofErr w:type="gramEnd"/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و 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صوره المدينة 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الجزائرية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.</w:t>
      </w:r>
    </w:p>
    <w:p w:rsidR="00107F47" w:rsidRPr="00514258" w:rsidRDefault="00514258" w:rsidP="00127362">
      <w:pPr>
        <w:pStyle w:val="Paragraphedeliste"/>
        <w:numPr>
          <w:ilvl w:val="0"/>
          <w:numId w:val="8"/>
        </w:numPr>
        <w:bidi/>
        <w:spacing w:after="0" w:line="240" w:lineRule="auto"/>
        <w:jc w:val="both"/>
        <w:rPr>
          <w:rFonts w:ascii="Microsoft Sans Serif" w:hAnsi="Microsoft Sans Serif" w:cs="Microsoft Sans Serif"/>
          <w:sz w:val="24"/>
          <w:szCs w:val="24"/>
          <w:lang w:bidi="ar-DZ"/>
        </w:rPr>
      </w:pPr>
      <w:r w:rsidRPr="00240197">
        <w:rPr>
          <w:rFonts w:ascii="Microsoft Sans Serif" w:hAnsi="Microsoft Sans Serif" w:cs="Microsoft Sans Serif" w:hint="cs"/>
          <w:b/>
          <w:bCs/>
          <w:sz w:val="24"/>
          <w:szCs w:val="24"/>
          <w:rtl/>
          <w:lang w:bidi="ar-DZ"/>
        </w:rPr>
        <w:t>المحور الثالث</w:t>
      </w:r>
      <w:r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: 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="00127362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أهمية </w:t>
      </w:r>
      <w:r w:rsidR="00107F47" w:rsidRPr="00514258">
        <w:rPr>
          <w:rFonts w:ascii="Microsoft Sans Serif" w:hAnsi="Microsoft Sans Serif" w:cs="Microsoft Sans Serif"/>
          <w:sz w:val="24"/>
          <w:szCs w:val="24"/>
          <w:rtl/>
          <w:lang w:bidi="ar-DZ"/>
        </w:rPr>
        <w:t>التهيئة الحضرية</w:t>
      </w:r>
      <w:r w:rsidR="00127362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في تحقيق 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التنمية و</w:t>
      </w:r>
      <w:r w:rsidR="00991E23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تفعي</w:t>
      </w:r>
      <w:r w:rsidR="00127362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ل</w:t>
      </w:r>
      <w:r w:rsidR="00107F47" w:rsidRPr="00514258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السياحة.</w:t>
      </w:r>
    </w:p>
    <w:p w:rsidR="00107F47" w:rsidRDefault="00514258" w:rsidP="00502E4F">
      <w:pPr>
        <w:pStyle w:val="Paragraphedeliste"/>
        <w:numPr>
          <w:ilvl w:val="0"/>
          <w:numId w:val="8"/>
        </w:numPr>
        <w:bidi/>
        <w:spacing w:after="0" w:line="240" w:lineRule="auto"/>
        <w:rPr>
          <w:b/>
          <w:bCs/>
          <w:sz w:val="24"/>
          <w:szCs w:val="24"/>
          <w:lang w:bidi="ar-DZ"/>
        </w:rPr>
      </w:pPr>
      <w:proofErr w:type="gramStart"/>
      <w:r w:rsidRPr="00240197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>المحور</w:t>
      </w:r>
      <w:proofErr w:type="gramEnd"/>
      <w:r w:rsidRPr="00240197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 xml:space="preserve"> الرابع: </w:t>
      </w:r>
      <w:r w:rsidR="00692A70">
        <w:rPr>
          <w:rFonts w:ascii="Microsoft Sans Serif" w:hAnsi="Microsoft Sans Serif" w:cs="Microsoft Sans Serif"/>
          <w:sz w:val="24"/>
          <w:szCs w:val="24"/>
          <w:rtl/>
          <w:lang w:bidi="ar-DZ"/>
        </w:rPr>
        <w:t>تجارب ال</w:t>
      </w:r>
      <w:r w:rsidR="00692A70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مدن</w:t>
      </w:r>
      <w:r w:rsidR="00107F47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في التهيئة الحضرية و انعكاساتها على التنمية المحلية عامة و السياحة خاصة</w:t>
      </w:r>
      <w:r w:rsidR="00107F47" w:rsidRPr="00514258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F405C0" w:rsidRDefault="00F405C0" w:rsidP="00F405C0">
      <w:pPr>
        <w:bidi/>
        <w:spacing w:after="0" w:line="240" w:lineRule="auto"/>
        <w:rPr>
          <w:b/>
          <w:bCs/>
          <w:sz w:val="24"/>
          <w:szCs w:val="24"/>
          <w:rtl/>
          <w:lang w:bidi="ar-DZ"/>
        </w:rPr>
      </w:pPr>
    </w:p>
    <w:p w:rsidR="00F405C0" w:rsidRPr="00F405C0" w:rsidRDefault="00F405C0" w:rsidP="00F405C0">
      <w:pPr>
        <w:bidi/>
        <w:spacing w:after="0" w:line="240" w:lineRule="auto"/>
        <w:rPr>
          <w:b/>
          <w:bCs/>
          <w:sz w:val="24"/>
          <w:szCs w:val="24"/>
          <w:lang w:bidi="ar-DZ"/>
        </w:rPr>
      </w:pPr>
    </w:p>
    <w:p w:rsidR="00F405C0" w:rsidRPr="00502E4F" w:rsidRDefault="00F405C0" w:rsidP="00F405C0">
      <w:pPr>
        <w:pStyle w:val="Paragraphedeliste"/>
        <w:bidi/>
        <w:spacing w:after="0" w:line="240" w:lineRule="auto"/>
        <w:rPr>
          <w:b/>
          <w:bCs/>
          <w:sz w:val="24"/>
          <w:szCs w:val="24"/>
          <w:rtl/>
          <w:lang w:bidi="ar-DZ"/>
        </w:rPr>
      </w:pPr>
    </w:p>
    <w:p w:rsidR="002206FD" w:rsidRPr="008B50C9" w:rsidRDefault="002206FD" w:rsidP="002206FD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 xml:space="preserve">اللجنة </w:t>
      </w:r>
      <w:proofErr w:type="gramStart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>العلمية</w:t>
      </w:r>
      <w:r w:rsidRPr="00105EB0">
        <w:rPr>
          <w:rFonts w:ascii="Microsoft Sans Serif" w:hAnsi="Microsoft Sans Serif" w:cs="Microsoft Sans Serif"/>
          <w:b/>
          <w:bCs/>
          <w:color w:val="7030A0"/>
          <w:sz w:val="32"/>
          <w:szCs w:val="32"/>
          <w:rtl/>
          <w:lang w:bidi="ar-DZ"/>
        </w:rPr>
        <w:t xml:space="preserve"> </w:t>
      </w:r>
      <w:r w:rsidRPr="008B50C9">
        <w:rPr>
          <w:rFonts w:ascii="Microsoft Sans Serif" w:hAnsi="Microsoft Sans Serif" w:cs="Microsoft Sans Serif"/>
          <w:sz w:val="24"/>
          <w:szCs w:val="24"/>
          <w:rtl/>
          <w:lang w:bidi="ar-DZ"/>
        </w:rPr>
        <w:t>:</w:t>
      </w:r>
      <w:proofErr w:type="gramEnd"/>
      <w:r w:rsidRPr="008B50C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="008B50C9" w:rsidRP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رئيس اللجنة </w:t>
      </w:r>
      <w:proofErr w:type="spellStart"/>
      <w:r w:rsidR="008B50C9" w:rsidRP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العلمية:د</w:t>
      </w:r>
      <w:proofErr w:type="spellEnd"/>
      <w:r w:rsidR="008B50C9" w:rsidRP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. بن رجم محمد خميسي: جامعة سوق اهراس</w:t>
      </w:r>
    </w:p>
    <w:p w:rsidR="00107F47" w:rsidRPr="00105EB0" w:rsidRDefault="00107F47" w:rsidP="00692A70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105EB0">
        <w:rPr>
          <w:rFonts w:ascii="Microsoft Sans Serif" w:hAnsi="Microsoft Sans Serif" w:cs="Microsoft Sans Serif"/>
          <w:sz w:val="20"/>
          <w:szCs w:val="20"/>
          <w:rtl/>
          <w:lang w:bidi="ar-DZ"/>
        </w:rPr>
        <w:lastRenderedPageBreak/>
        <w:t xml:space="preserve">أ-د : لزعر علي : جامعة سوق أهراس </w:t>
      </w:r>
    </w:p>
    <w:p w:rsidR="00107F4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أ-د : لعلاوي عمر : المدرسة العليا للتجارة </w:t>
      </w:r>
    </w:p>
    <w:p w:rsidR="000C4E47" w:rsidRDefault="000C4E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أ-د: عنابي بن عيسى : 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المدرسة العليا للتجارة</w:t>
      </w:r>
    </w:p>
    <w:p w:rsidR="000C4E47" w:rsidRPr="00240197" w:rsidRDefault="000C4E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أ-د: شيباني شيح أمينة: 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المدرسة العليا للتجارة</w:t>
      </w:r>
    </w:p>
    <w:p w:rsidR="00107F47" w:rsidRDefault="00107F47" w:rsidP="00107F47">
      <w:pPr>
        <w:pStyle w:val="Paragraphedeliste"/>
        <w:spacing w:after="0" w:line="240" w:lineRule="auto"/>
        <w:ind w:left="1080"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أ-د: ماضي بلقاسم: جامعة باجي </w:t>
      </w:r>
      <w:proofErr w:type="spellStart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مختارعنابة</w:t>
      </w:r>
      <w:proofErr w:type="spellEnd"/>
    </w:p>
    <w:p w:rsidR="000C4E47" w:rsidRPr="00240197" w:rsidRDefault="000C4E47" w:rsidP="00107F47">
      <w:pPr>
        <w:pStyle w:val="Paragraphedeliste"/>
        <w:spacing w:after="0" w:line="240" w:lineRule="auto"/>
        <w:ind w:left="1080" w:right="2408"/>
        <w:jc w:val="right"/>
        <w:rPr>
          <w:rFonts w:ascii="Microsoft Sans Serif" w:hAnsi="Microsoft Sans Serif" w:cs="Microsoft Sans Serif"/>
          <w:sz w:val="24"/>
          <w:szCs w:val="24"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أ-د: زرقين عبود: جامعة أم البواقي</w:t>
      </w:r>
    </w:p>
    <w:p w:rsidR="000C4E47" w:rsidRPr="00240197" w:rsidRDefault="00107F47" w:rsidP="000C4E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بوعشة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فوزية : جامعة سوق أهراس </w:t>
      </w:r>
    </w:p>
    <w:p w:rsidR="001A063F" w:rsidRPr="00240197" w:rsidRDefault="00107F47" w:rsidP="000C4E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د. بن خدي</w:t>
      </w:r>
      <w:proofErr w:type="gram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جة منصف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: جامعة سوق أهراس </w:t>
      </w:r>
    </w:p>
    <w:p w:rsidR="001A063F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رقايقية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فاطمة الزهراء: جامعة سوق أهراس</w:t>
      </w:r>
    </w:p>
    <w:p w:rsidR="00221E64" w:rsidRPr="00240197" w:rsidRDefault="00221E64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حليمي حكيمة :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107F47" w:rsidRPr="00240197" w:rsidRDefault="001A063F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يونسي </w:t>
      </w:r>
      <w:proofErr w:type="spellStart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صبرينة</w:t>
      </w:r>
      <w:proofErr w:type="spellEnd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 جامعة سوق اهراس</w:t>
      </w:r>
      <w:r w:rsidR="00107F47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أولاد </w:t>
      </w:r>
      <w:proofErr w:type="gram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زاوي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عبد الرحمن: جامعة سوق أهراس </w:t>
      </w:r>
    </w:p>
    <w:p w:rsidR="008E3893" w:rsidRDefault="00107F47" w:rsidP="008E3893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بوفاس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الشريف: جامعة سوق أهراس</w:t>
      </w:r>
      <w:r w:rsidR="008E3893" w:rsidRPr="008E3893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</w:p>
    <w:p w:rsidR="008E3893" w:rsidRPr="00240197" w:rsidRDefault="008E3893" w:rsidP="008E3893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دغمان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زوبير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: جامعة سوق أه</w:t>
      </w: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راس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د: بارك نعيمة: جامعة سوق أهراس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ملايكية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عامر: جامعة سوق أهراس </w:t>
      </w:r>
    </w:p>
    <w:p w:rsidR="00107F4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طلحي فاطمة الزهراء: جامعة سوق اهراس</w:t>
      </w:r>
    </w:p>
    <w:p w:rsidR="008E3893" w:rsidRPr="00240197" w:rsidRDefault="00221E64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</w:t>
      </w:r>
      <w:r w:rsidR="008E3893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جابر مهدي:  جامعة سوق </w:t>
      </w:r>
      <w:proofErr w:type="gramStart"/>
      <w:r w:rsidR="008E3893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أهراس</w:t>
      </w:r>
      <w:proofErr w:type="gramEnd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  </w:t>
      </w:r>
    </w:p>
    <w:p w:rsidR="00107F4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gram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محرز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نور الدين: جامعة سوق أهراس </w:t>
      </w:r>
    </w:p>
    <w:p w:rsidR="00221E64" w:rsidRPr="00240197" w:rsidRDefault="00221E64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</w:t>
      </w:r>
      <w:proofErr w:type="spellStart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حمبلي</w:t>
      </w:r>
      <w:proofErr w:type="spellEnd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حسين:</w:t>
      </w:r>
      <w:r w:rsidRPr="00221E64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جامعة سوق اهراس  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معيوف هدى: جامعة سوق أهراس 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gram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برجي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نسرين: جامعة سوق أهراس 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gram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بهلول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نور الدين</w:t>
      </w:r>
      <w:r w:rsidR="008E3893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د. طراد خوجة هشام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: </w:t>
      </w:r>
      <w:r w:rsidR="001A063F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107F47" w:rsidRPr="00240197" w:rsidRDefault="00221E64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د. </w:t>
      </w:r>
      <w:proofErr w:type="spellStart"/>
      <w:r>
        <w:rPr>
          <w:rFonts w:ascii="Microsoft Sans Serif" w:hAnsi="Microsoft Sans Serif" w:cs="Microsoft Sans Serif"/>
          <w:sz w:val="24"/>
          <w:szCs w:val="24"/>
          <w:rtl/>
          <w:lang w:bidi="ar-DZ"/>
        </w:rPr>
        <w:t>رحا</w:t>
      </w: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ي</w:t>
      </w:r>
      <w:r w:rsidR="00107F47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لية</w:t>
      </w:r>
      <w:proofErr w:type="spellEnd"/>
      <w:r w:rsidR="00107F47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بلال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="00107F47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="001A063F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جامعة سوق أهراس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د.سوالم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صلاح الدين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proofErr w:type="gramStart"/>
      <w:r w:rsidR="001A063F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</w:t>
      </w:r>
      <w:proofErr w:type="gramEnd"/>
      <w:r w:rsidR="001A063F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معة سوق أهراس</w:t>
      </w:r>
    </w:p>
    <w:p w:rsidR="00107F47" w:rsidRDefault="00107F47" w:rsidP="00221E64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</w:t>
      </w:r>
      <w:r w:rsidR="00221E64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بوشو</w:t>
      </w:r>
      <w:r w:rsidR="008E3893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ي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شة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رقية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 </w:t>
      </w:r>
    </w:p>
    <w:p w:rsidR="00221E64" w:rsidRPr="00240197" w:rsidRDefault="00221E64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د:عابدي محمد السعيد: :</w:t>
      </w: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ساسان نبيلة</w:t>
      </w:r>
      <w:r w:rsid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="001A063F"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DD577B" w:rsidRDefault="00107F47" w:rsidP="00DD577B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ستيتي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proofErr w:type="spellStart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الزازية</w:t>
      </w:r>
      <w:proofErr w:type="spell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 : جامعة سوق أهراس</w:t>
      </w:r>
    </w:p>
    <w:p w:rsidR="00221E64" w:rsidRPr="00240197" w:rsidRDefault="00221E64" w:rsidP="00116D0C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صاري </w:t>
      </w:r>
      <w:proofErr w:type="gramStart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علي :</w:t>
      </w:r>
      <w:proofErr w:type="gramEnd"/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أهراس</w:t>
      </w:r>
    </w:p>
    <w:p w:rsidR="00DD577B" w:rsidRDefault="00DD577B" w:rsidP="00DD577B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/>
          <w:sz w:val="24"/>
          <w:szCs w:val="24"/>
          <w:rtl/>
          <w:lang w:bidi="ar-DZ"/>
        </w:rPr>
        <w:t>د: بوعزيز ناصر : جامعة قالمة</w:t>
      </w:r>
    </w:p>
    <w:p w:rsidR="00DD577B" w:rsidRDefault="00DD577B" w:rsidP="00DD577B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برجم حنان : جامعة عنابة</w:t>
      </w:r>
    </w:p>
    <w:p w:rsidR="00DD577B" w:rsidRPr="00240197" w:rsidRDefault="00DD577B" w:rsidP="00DD577B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حركات سعيدة: جامعة أم البواقي</w:t>
      </w:r>
    </w:p>
    <w:p w:rsidR="00DD577B" w:rsidRPr="00240197" w:rsidRDefault="00DD577B" w:rsidP="00DD577B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 عثماني أحسين: جامعة أم البواقي</w:t>
      </w:r>
    </w:p>
    <w:p w:rsidR="00107F4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بن عباس شامية: جامعة خنشلة</w:t>
      </w:r>
    </w:p>
    <w:p w:rsidR="00DD577B" w:rsidRDefault="00DD577B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حاج عيسى سيد أحمد: </w:t>
      </w:r>
      <w:proofErr w:type="gramStart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جامعة</w:t>
      </w:r>
      <w:proofErr w:type="gramEnd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البليدة</w:t>
      </w:r>
    </w:p>
    <w:p w:rsidR="00DD577B" w:rsidRPr="00240197" w:rsidRDefault="00DD577B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</w:t>
      </w:r>
      <w:proofErr w:type="spellStart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زرزار</w:t>
      </w:r>
      <w:proofErr w:type="spellEnd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العياشي: جامعة سكيكدة</w:t>
      </w:r>
    </w:p>
    <w:p w:rsidR="00107F47" w:rsidRPr="0024019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محاجبية</w:t>
      </w:r>
      <w:proofErr w:type="spellEnd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نصيرة: جامعة البليدة</w:t>
      </w:r>
    </w:p>
    <w:p w:rsidR="00107F47" w:rsidRDefault="00107F47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د: </w:t>
      </w:r>
      <w:proofErr w:type="spellStart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كرميش</w:t>
      </w:r>
      <w:proofErr w:type="spellEnd"/>
      <w:r w:rsidRPr="00240197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أمال : جامعة  الجزائر 3  </w:t>
      </w:r>
    </w:p>
    <w:p w:rsidR="00DD577B" w:rsidRPr="00240197" w:rsidRDefault="00DD577B" w:rsidP="00107F47">
      <w:pPr>
        <w:spacing w:after="0" w:line="240" w:lineRule="auto"/>
        <w:ind w:right="2408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د: حساني حسان: جامعة الشلف</w:t>
      </w:r>
    </w:p>
    <w:p w:rsidR="00107F47" w:rsidRPr="00240197" w:rsidRDefault="00DD577B" w:rsidP="00DD577B">
      <w:pPr>
        <w:spacing w:after="0" w:line="240" w:lineRule="auto"/>
        <w:jc w:val="right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                                     د: </w:t>
      </w:r>
      <w:proofErr w:type="gramStart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عزة</w:t>
      </w:r>
      <w:proofErr w:type="gramEnd"/>
      <w:r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الأزهر: جامعة الوادي</w:t>
      </w:r>
    </w:p>
    <w:p w:rsidR="002206FD" w:rsidRDefault="002206FD" w:rsidP="002206FD">
      <w:pPr>
        <w:widowControl w:val="0"/>
        <w:bidi/>
        <w:spacing w:after="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11642F" w:rsidRPr="009C2454" w:rsidRDefault="004873BA" w:rsidP="002206FD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</w:pPr>
      <w:proofErr w:type="gramStart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>اللجنة</w:t>
      </w:r>
      <w:proofErr w:type="gramEnd"/>
      <w:r w:rsidRPr="009C2454">
        <w:rPr>
          <w:rFonts w:ascii="Microsoft Sans Serif" w:hAnsi="Microsoft Sans Serif" w:cs="Microsoft Sans Serif"/>
          <w:b/>
          <w:bCs/>
          <w:color w:val="C00000"/>
          <w:sz w:val="32"/>
          <w:szCs w:val="32"/>
          <w:rtl/>
          <w:lang w:bidi="ar-DZ"/>
        </w:rPr>
        <w:t xml:space="preserve"> التنظيمية</w:t>
      </w:r>
      <w:r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bidi="ar-DZ"/>
        </w:rPr>
        <w:t>:</w:t>
      </w:r>
    </w:p>
    <w:p w:rsidR="00AC0C22" w:rsidRPr="00150D29" w:rsidRDefault="00AC0C22" w:rsidP="00AC0C22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أ. </w:t>
      </w:r>
      <w:proofErr w:type="spellStart"/>
      <w:r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>لعلايبية</w:t>
      </w:r>
      <w:proofErr w:type="spellEnd"/>
      <w:r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مالك </w:t>
      </w:r>
      <w:r w:rsid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:</w:t>
      </w:r>
      <w:r w:rsidR="008B50C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جامعة سوق اهراس</w:t>
      </w:r>
      <w:r w:rsidR="001A063F"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>رئيس اللجنة</w:t>
      </w:r>
    </w:p>
    <w:p w:rsidR="005266DC" w:rsidRDefault="00150D29" w:rsidP="008B50C9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</w:pPr>
      <w:r w:rsidRPr="00150D2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أ. </w:t>
      </w:r>
      <w:proofErr w:type="spellStart"/>
      <w:r w:rsid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>حريرش</w:t>
      </w:r>
      <w:proofErr w:type="spellEnd"/>
      <w:r w:rsidR="008B50C9">
        <w:rPr>
          <w:rFonts w:ascii="Microsoft Sans Serif" w:hAnsi="Microsoft Sans Serif" w:cs="Microsoft Sans Serif" w:hint="cs"/>
          <w:sz w:val="24"/>
          <w:szCs w:val="24"/>
          <w:rtl/>
          <w:lang w:bidi="ar-DZ"/>
        </w:rPr>
        <w:t xml:space="preserve"> ناجي : </w:t>
      </w:r>
      <w:r w:rsidR="005266DC"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>جامعة سوق اهراس</w:t>
      </w:r>
      <w:r w:rsidR="001A063F" w:rsidRPr="00150D29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</w:t>
      </w:r>
      <w:r w:rsidR="005266DC"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>نائب الرئيس</w:t>
      </w:r>
    </w:p>
    <w:p w:rsidR="00116D0C" w:rsidRDefault="00116D0C" w:rsidP="00116D0C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</w:pPr>
    </w:p>
    <w:p w:rsidR="001815D5" w:rsidRPr="00433F7D" w:rsidRDefault="001815D5" w:rsidP="005249F1">
      <w:pPr>
        <w:widowControl w:val="0"/>
        <w:bidi/>
        <w:spacing w:after="0" w:line="240" w:lineRule="auto"/>
        <w:jc w:val="both"/>
        <w:rPr>
          <w:rFonts w:ascii="Microsoft Sans Serif" w:hAnsi="Microsoft Sans Serif" w:cs="Microsoft Sans Serif"/>
          <w:b/>
          <w:bCs/>
          <w:sz w:val="28"/>
          <w:szCs w:val="28"/>
          <w:lang w:bidi="ar-DZ"/>
        </w:rPr>
      </w:pPr>
      <w:r w:rsidRPr="00433F7D">
        <w:rPr>
          <w:rFonts w:ascii="Microsoft Sans Serif" w:hAnsi="Microsoft Sans Serif" w:cs="Microsoft Sans Serif"/>
          <w:b/>
          <w:bCs/>
          <w:sz w:val="26"/>
          <w:szCs w:val="26"/>
          <w:rtl/>
          <w:lang w:bidi="ar-DZ"/>
        </w:rPr>
        <w:t>الأعض</w:t>
      </w:r>
      <w:r w:rsidR="00D34962" w:rsidRPr="00433F7D">
        <w:rPr>
          <w:rFonts w:ascii="Microsoft Sans Serif" w:hAnsi="Microsoft Sans Serif" w:cs="Microsoft Sans Serif"/>
          <w:b/>
          <w:bCs/>
          <w:sz w:val="26"/>
          <w:szCs w:val="26"/>
          <w:rtl/>
          <w:lang w:bidi="ar-DZ"/>
        </w:rPr>
        <w:t>ـــ</w:t>
      </w:r>
      <w:r w:rsidRPr="00433F7D">
        <w:rPr>
          <w:rFonts w:ascii="Microsoft Sans Serif" w:hAnsi="Microsoft Sans Serif" w:cs="Microsoft Sans Serif"/>
          <w:b/>
          <w:bCs/>
          <w:sz w:val="26"/>
          <w:szCs w:val="26"/>
          <w:rtl/>
          <w:lang w:bidi="ar-DZ"/>
        </w:rPr>
        <w:t>اء :</w:t>
      </w:r>
    </w:p>
    <w:tbl>
      <w:tblPr>
        <w:bidiVisual/>
        <w:tblW w:w="7478" w:type="dxa"/>
        <w:jc w:val="center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4536"/>
      </w:tblGrid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B0109D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أ. بن بوزيد سليمان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B0109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8B50C9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أ. </w:t>
            </w:r>
            <w:r w:rsidR="008B50C9"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عز الدين </w:t>
            </w:r>
            <w:proofErr w:type="gramStart"/>
            <w:r w:rsidR="008B50C9"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فؤاد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B0109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B0109D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أ. </w:t>
            </w:r>
            <w:proofErr w:type="spellStart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مواسة</w:t>
            </w:r>
            <w:proofErr w:type="spellEnd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 إلهام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B0109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514258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أ. </w:t>
            </w:r>
            <w:r w:rsidR="00514258"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معيزي أحلام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B0109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27362" w:rsidRDefault="005266DC" w:rsidP="00127362">
            <w:pPr>
              <w:pStyle w:val="Paragraphedeliste"/>
              <w:widowControl w:val="0"/>
              <w:numPr>
                <w:ilvl w:val="0"/>
                <w:numId w:val="13"/>
              </w:num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27362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127362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دغرير</w:t>
            </w:r>
            <w:proofErr w:type="spellEnd"/>
            <w:r w:rsidRPr="00127362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 فتحي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150D29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50D29" w:rsidRPr="00EB627C" w:rsidRDefault="00127362" w:rsidP="00127362">
            <w:pPr>
              <w:pStyle w:val="Paragraphedeliste"/>
              <w:widowControl w:val="0"/>
              <w:numPr>
                <w:ilvl w:val="0"/>
                <w:numId w:val="9"/>
              </w:num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EB627C"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أيمن</w:t>
            </w:r>
            <w:proofErr w:type="gramEnd"/>
            <w:r w:rsidR="00EB627C"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فريد</w:t>
            </w:r>
          </w:p>
        </w:tc>
        <w:tc>
          <w:tcPr>
            <w:tcW w:w="4536" w:type="dxa"/>
            <w:shd w:val="clear" w:color="auto" w:fill="auto"/>
          </w:tcPr>
          <w:p w:rsidR="00150D29" w:rsidRPr="00150D29" w:rsidRDefault="00EB627C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127362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27362" w:rsidRPr="00127362" w:rsidRDefault="00127362" w:rsidP="00127362">
            <w:pPr>
              <w:pStyle w:val="Paragraphedeliste"/>
              <w:widowControl w:val="0"/>
              <w:numPr>
                <w:ilvl w:val="0"/>
                <w:numId w:val="12"/>
              </w:num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27362"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سحمدي عماد الدين</w:t>
            </w:r>
          </w:p>
        </w:tc>
        <w:tc>
          <w:tcPr>
            <w:tcW w:w="4536" w:type="dxa"/>
            <w:shd w:val="clear" w:color="auto" w:fill="auto"/>
          </w:tcPr>
          <w:p w:rsidR="00127362" w:rsidRPr="00150D29" w:rsidRDefault="00127362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127362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27362" w:rsidRPr="00127362" w:rsidRDefault="00127362" w:rsidP="00127362">
            <w:pPr>
              <w:pStyle w:val="Paragraphedeliste"/>
              <w:widowControl w:val="0"/>
              <w:numPr>
                <w:ilvl w:val="0"/>
                <w:numId w:val="14"/>
              </w:num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بلعشي</w:t>
            </w:r>
            <w:proofErr w:type="spellEnd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عبد المالك</w:t>
            </w:r>
          </w:p>
        </w:tc>
        <w:tc>
          <w:tcPr>
            <w:tcW w:w="4536" w:type="dxa"/>
            <w:shd w:val="clear" w:color="auto" w:fill="auto"/>
          </w:tcPr>
          <w:p w:rsidR="00127362" w:rsidRPr="00150D29" w:rsidRDefault="00127362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127362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27362" w:rsidRPr="00127362" w:rsidRDefault="00127362" w:rsidP="00127362">
            <w:pPr>
              <w:pStyle w:val="Paragraphedeliste"/>
              <w:widowControl w:val="0"/>
              <w:numPr>
                <w:ilvl w:val="0"/>
                <w:numId w:val="15"/>
              </w:num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lastRenderedPageBreak/>
              <w:t>مزيان السعيد</w:t>
            </w:r>
          </w:p>
        </w:tc>
        <w:tc>
          <w:tcPr>
            <w:tcW w:w="4536" w:type="dxa"/>
            <w:shd w:val="clear" w:color="auto" w:fill="auto"/>
          </w:tcPr>
          <w:p w:rsidR="00127362" w:rsidRPr="00150D29" w:rsidRDefault="00127362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514258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أ. </w:t>
            </w:r>
            <w:r w:rsidR="00514258"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رحموني فضيلة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السيدة حراوبية ليلى                       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الأمينة العامة للكلية - جامعة سوق اهراس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8E3893" w:rsidRPr="00150D29" w:rsidRDefault="00A74299" w:rsidP="008E3893">
            <w:pPr>
              <w:widowControl w:val="0"/>
              <w:bidi/>
              <w:spacing w:after="0" w:line="240" w:lineRule="auto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السيدة لشقر </w:t>
            </w:r>
            <w:proofErr w:type="gramStart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عقيلة</w:t>
            </w:r>
            <w:proofErr w:type="gramEnd"/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مهندسة الإعلام الآلي- جامعة سوق اهراس</w:t>
            </w:r>
          </w:p>
        </w:tc>
      </w:tr>
      <w:tr w:rsidR="00127362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27362" w:rsidRDefault="00127362" w:rsidP="008E3893">
            <w:pPr>
              <w:widowControl w:val="0"/>
              <w:bidi/>
              <w:spacing w:after="0" w:line="240" w:lineRule="auto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السيدة </w:t>
            </w:r>
            <w:proofErr w:type="spellStart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خلايفية</w:t>
            </w:r>
            <w:proofErr w:type="spellEnd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لمياء</w:t>
            </w:r>
          </w:p>
        </w:tc>
        <w:tc>
          <w:tcPr>
            <w:tcW w:w="4536" w:type="dxa"/>
            <w:shd w:val="clear" w:color="auto" w:fill="auto"/>
          </w:tcPr>
          <w:p w:rsidR="00127362" w:rsidRPr="00150D29" w:rsidRDefault="00127362" w:rsidP="004773CD">
            <w:pPr>
              <w:widowControl w:val="0"/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أدارية</w:t>
            </w:r>
            <w:proofErr w:type="spellEnd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- جامعة سوق اهراس</w:t>
            </w:r>
          </w:p>
        </w:tc>
      </w:tr>
      <w:tr w:rsidR="005266DC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صيد ماجد                                 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طالب دكتوراه - جامعة سوق اهراس</w:t>
            </w:r>
          </w:p>
        </w:tc>
      </w:tr>
      <w:tr w:rsidR="00127362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127362" w:rsidRPr="00150D29" w:rsidRDefault="00127362" w:rsidP="004773CD">
            <w:pPr>
              <w:widowControl w:val="0"/>
              <w:bidi/>
              <w:spacing w:after="0" w:line="240" w:lineRule="auto"/>
              <w:ind w:firstLine="140"/>
              <w:jc w:val="both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ناصري</w:t>
            </w:r>
            <w:proofErr w:type="gramEnd"/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 xml:space="preserve"> عبد الناصر</w:t>
            </w:r>
          </w:p>
        </w:tc>
        <w:tc>
          <w:tcPr>
            <w:tcW w:w="4536" w:type="dxa"/>
            <w:shd w:val="clear" w:color="auto" w:fill="auto"/>
          </w:tcPr>
          <w:p w:rsidR="00127362" w:rsidRPr="00150D29" w:rsidRDefault="00127362" w:rsidP="004773CD">
            <w:pPr>
              <w:widowControl w:val="0"/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>
              <w:rPr>
                <w:rFonts w:ascii="Microsoft Sans Serif" w:hAnsi="Microsoft Sans Serif" w:cs="Microsoft Sans Serif" w:hint="cs"/>
                <w:sz w:val="24"/>
                <w:szCs w:val="24"/>
                <w:rtl/>
                <w:lang w:bidi="ar-DZ"/>
              </w:rPr>
              <w:t>طالب دكتوراه -</w:t>
            </w: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جامعة سوق اهراس  </w:t>
            </w:r>
          </w:p>
        </w:tc>
      </w:tr>
      <w:tr w:rsidR="00D749E5" w:rsidRPr="00150D29" w:rsidTr="008E3893">
        <w:trPr>
          <w:jc w:val="center"/>
        </w:trPr>
        <w:tc>
          <w:tcPr>
            <w:tcW w:w="2942" w:type="dxa"/>
            <w:shd w:val="clear" w:color="auto" w:fill="auto"/>
          </w:tcPr>
          <w:p w:rsidR="00D749E5" w:rsidRPr="00150D29" w:rsidRDefault="00D749E5" w:rsidP="004773CD">
            <w:pPr>
              <w:widowControl w:val="0"/>
              <w:bidi/>
              <w:spacing w:after="0" w:line="240" w:lineRule="auto"/>
              <w:ind w:firstLine="140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proofErr w:type="spellStart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عتارسية</w:t>
            </w:r>
            <w:proofErr w:type="spellEnd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 إيمان</w:t>
            </w:r>
          </w:p>
        </w:tc>
        <w:tc>
          <w:tcPr>
            <w:tcW w:w="4536" w:type="dxa"/>
            <w:shd w:val="clear" w:color="auto" w:fill="auto"/>
          </w:tcPr>
          <w:p w:rsidR="00D749E5" w:rsidRPr="00150D29" w:rsidRDefault="00D749E5" w:rsidP="004773CD">
            <w:pPr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طالبة دكتوراه - جامعة سوق اهراس</w:t>
            </w:r>
          </w:p>
        </w:tc>
      </w:tr>
      <w:tr w:rsidR="005266DC" w:rsidRPr="00150D29" w:rsidTr="008E3893">
        <w:trPr>
          <w:trHeight w:val="419"/>
          <w:jc w:val="center"/>
        </w:trPr>
        <w:tc>
          <w:tcPr>
            <w:tcW w:w="2942" w:type="dxa"/>
            <w:shd w:val="clear" w:color="auto" w:fill="auto"/>
          </w:tcPr>
          <w:p w:rsidR="005266DC" w:rsidRPr="00150D29" w:rsidRDefault="005266DC" w:rsidP="004773CD">
            <w:pPr>
              <w:widowControl w:val="0"/>
              <w:bidi/>
              <w:spacing w:after="0" w:line="240" w:lineRule="auto"/>
              <w:ind w:firstLine="140"/>
              <w:rPr>
                <w:rFonts w:ascii="Microsoft Sans Serif" w:hAnsi="Microsoft Sans Serif" w:cs="Microsoft Sans Serif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بلعورة</w:t>
            </w:r>
            <w:proofErr w:type="spellEnd"/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 xml:space="preserve"> هجيرة                                       </w:t>
            </w:r>
          </w:p>
        </w:tc>
        <w:tc>
          <w:tcPr>
            <w:tcW w:w="4536" w:type="dxa"/>
            <w:shd w:val="clear" w:color="auto" w:fill="auto"/>
          </w:tcPr>
          <w:p w:rsidR="005266DC" w:rsidRPr="00150D29" w:rsidRDefault="005266DC" w:rsidP="004773CD">
            <w:pPr>
              <w:tabs>
                <w:tab w:val="left" w:pos="5851"/>
              </w:tabs>
              <w:bidi/>
              <w:spacing w:after="0" w:line="240" w:lineRule="auto"/>
              <w:rPr>
                <w:rFonts w:ascii="Microsoft Sans Serif" w:hAnsi="Microsoft Sans Serif" w:cs="Microsoft Sans Serif"/>
                <w:sz w:val="24"/>
                <w:szCs w:val="24"/>
                <w:lang w:bidi="ar-DZ"/>
              </w:rPr>
            </w:pPr>
            <w:r w:rsidRPr="00150D29">
              <w:rPr>
                <w:rFonts w:ascii="Microsoft Sans Serif" w:hAnsi="Microsoft Sans Serif" w:cs="Microsoft Sans Serif"/>
                <w:sz w:val="24"/>
                <w:szCs w:val="24"/>
                <w:rtl/>
                <w:lang w:bidi="ar-DZ"/>
              </w:rPr>
              <w:t>طالبة دكتوراه - جامعة سوق اهراس</w:t>
            </w:r>
          </w:p>
        </w:tc>
      </w:tr>
    </w:tbl>
    <w:p w:rsidR="00FA64EF" w:rsidRDefault="00FA64EF" w:rsidP="00FA64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</w:pPr>
    </w:p>
    <w:p w:rsidR="00FA64EF" w:rsidRPr="009C2454" w:rsidRDefault="00FA64EF" w:rsidP="00FA64E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Microsoft Sans Serif" w:hAnsi="Microsoft Sans Serif" w:cs="Microsoft Sans Serif"/>
          <w:b/>
          <w:bCs/>
          <w:color w:val="C00000"/>
          <w:sz w:val="24"/>
          <w:szCs w:val="24"/>
          <w:rtl/>
          <w:lang w:eastAsia="fr-FR" w:bidi="ar-DZ"/>
        </w:rPr>
      </w:pPr>
    </w:p>
    <w:p w:rsidR="00105EB0" w:rsidRPr="00502E4F" w:rsidRDefault="00416B85" w:rsidP="00502E4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eastAsia="fr-FR" w:bidi="ar-DZ"/>
        </w:rPr>
      </w:pPr>
      <w:proofErr w:type="gramStart"/>
      <w:r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eastAsia="fr-FR" w:bidi="ar-DZ"/>
        </w:rPr>
        <w:t>شروط</w:t>
      </w:r>
      <w:proofErr w:type="gramEnd"/>
      <w:r w:rsidRPr="009C2454">
        <w:rPr>
          <w:rFonts w:ascii="Microsoft Sans Serif" w:hAnsi="Microsoft Sans Serif" w:cs="Microsoft Sans Serif"/>
          <w:b/>
          <w:bCs/>
          <w:color w:val="C00000"/>
          <w:sz w:val="28"/>
          <w:szCs w:val="28"/>
          <w:rtl/>
          <w:lang w:eastAsia="fr-FR" w:bidi="ar-DZ"/>
        </w:rPr>
        <w:t xml:space="preserve"> تقديم الأوراق البحثية:</w:t>
      </w:r>
    </w:p>
    <w:p w:rsidR="00416B85" w:rsidRPr="00150D29" w:rsidRDefault="00DD46F0" w:rsidP="005249F1">
      <w:pPr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ind w:left="426" w:hanging="284"/>
        <w:jc w:val="both"/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 xml:space="preserve">يجب أن تتسم الأوراق البحثية بالأصالة </w:t>
      </w:r>
      <w:proofErr w:type="gramStart"/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>وأن</w:t>
      </w:r>
      <w:proofErr w:type="gramEnd"/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 xml:space="preserve"> تكون مستوفية الشروط المتعارف </w:t>
      </w:r>
      <w:proofErr w:type="spellStart"/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>عليه</w:t>
      </w:r>
      <w:r w:rsidR="00433F7D" w:rsidRPr="00150D29">
        <w:rPr>
          <w:rFonts w:ascii="Microsoft Sans Serif" w:hAnsi="Microsoft Sans Serif" w:cs="Microsoft Sans Serif" w:hint="cs"/>
          <w:sz w:val="24"/>
          <w:szCs w:val="24"/>
          <w:rtl/>
          <w:lang w:eastAsia="fr-FR" w:bidi="ar-DZ"/>
        </w:rPr>
        <w:t>ا.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>ا</w:t>
      </w:r>
      <w:proofErr w:type="spellEnd"/>
      <w:r w:rsidRPr="00150D29"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  <w:t xml:space="preserve">   </w:t>
      </w:r>
    </w:p>
    <w:p w:rsidR="004916CF" w:rsidRPr="00150D29" w:rsidRDefault="004916CF" w:rsidP="0007350B">
      <w:pPr>
        <w:widowControl w:val="0"/>
        <w:numPr>
          <w:ilvl w:val="0"/>
          <w:numId w:val="2"/>
        </w:numPr>
        <w:bidi/>
        <w:spacing w:after="0" w:line="240" w:lineRule="auto"/>
        <w:ind w:left="426" w:hanging="284"/>
        <w:jc w:val="both"/>
        <w:rPr>
          <w:rFonts w:ascii="Microsoft Sans Serif" w:hAnsi="Microsoft Sans Serif" w:cs="Microsoft Sans Serif"/>
          <w:sz w:val="24"/>
          <w:szCs w:val="24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ترسل البحوث باللغة العربية </w:t>
      </w:r>
      <w:r w:rsidR="00502E4F" w:rsidRPr="00150D29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أو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الفرنسية </w:t>
      </w:r>
      <w:r w:rsidR="00502E4F" w:rsidRPr="00150D29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أو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الانجليزية مرفقة بملخص باللغتين العرب</w:t>
      </w:r>
      <w:r w:rsidR="00150D29"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ية ولغة أخرى فرنسية او انجليزية</w:t>
      </w:r>
      <w:r w:rsidR="00150D29" w:rsidRPr="00150D29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، </w:t>
      </w:r>
      <w:r w:rsidR="0007350B" w:rsidRPr="00150D29">
        <w:rPr>
          <w:rFonts w:ascii="Microsoft Sans Serif" w:hAnsi="Microsoft Sans Serif" w:cs="Microsoft Sans Serif"/>
          <w:sz w:val="24"/>
          <w:szCs w:val="24"/>
          <w:rtl/>
        </w:rPr>
        <w:t>مع استمارة المشاركة ونبذة عن السيرة العلمية للباحث، على أن يكون البحث ضمن محاور المؤتمر.</w:t>
      </w:r>
    </w:p>
    <w:p w:rsidR="004916CF" w:rsidRPr="00F405C0" w:rsidRDefault="004916CF" w:rsidP="00F405C0">
      <w:pPr>
        <w:widowControl w:val="0"/>
        <w:numPr>
          <w:ilvl w:val="0"/>
          <w:numId w:val="2"/>
        </w:numPr>
        <w:bidi/>
        <w:spacing w:after="0" w:line="240" w:lineRule="auto"/>
        <w:ind w:left="424" w:hanging="284"/>
        <w:rPr>
          <w:rFonts w:ascii="Microsoft Sans Serif" w:hAnsi="Microsoft Sans Serif" w:cs="Microsoft Sans Serif"/>
          <w:sz w:val="24"/>
          <w:szCs w:val="24"/>
          <w:rtl/>
          <w:lang w:eastAsia="fr-FR" w:bidi="ar-IQ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تخضع البحوث للتحكيم من قبل اللجنة العلمية للمؤتمر.</w:t>
      </w:r>
    </w:p>
    <w:p w:rsidR="004916CF" w:rsidRPr="00150D29" w:rsidRDefault="004916CF" w:rsidP="005249F1">
      <w:pPr>
        <w:widowControl w:val="0"/>
        <w:numPr>
          <w:ilvl w:val="0"/>
          <w:numId w:val="2"/>
        </w:numPr>
        <w:bidi/>
        <w:spacing w:after="0" w:line="240" w:lineRule="auto"/>
        <w:ind w:left="424" w:hanging="284"/>
        <w:rPr>
          <w:rFonts w:ascii="Microsoft Sans Serif" w:hAnsi="Microsoft Sans Serif" w:cs="Microsoft Sans Serif"/>
          <w:sz w:val="24"/>
          <w:szCs w:val="24"/>
          <w:lang w:bidi="ar-IQ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لا تقبل البحوث التي قبلت في مؤتمرات سابقة او قبلت للنشر في مجلات علمية.</w:t>
      </w:r>
    </w:p>
    <w:p w:rsidR="005249F1" w:rsidRDefault="005249F1" w:rsidP="005249F1">
      <w:pPr>
        <w:widowControl w:val="0"/>
        <w:numPr>
          <w:ilvl w:val="0"/>
          <w:numId w:val="2"/>
        </w:numPr>
        <w:bidi/>
        <w:spacing w:after="0" w:line="240" w:lineRule="auto"/>
        <w:ind w:left="424" w:hanging="284"/>
        <w:rPr>
          <w:rFonts w:ascii="Microsoft Sans Serif" w:hAnsi="Microsoft Sans Serif" w:cs="Microsoft Sans Serif"/>
          <w:sz w:val="24"/>
          <w:szCs w:val="24"/>
          <w:lang w:bidi="ar-IQ"/>
        </w:rPr>
      </w:pPr>
      <w:proofErr w:type="gramStart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يجب</w:t>
      </w:r>
      <w:proofErr w:type="gramEnd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ألاّ يزيد عدد المشاركين في المداخلة عن متدخلين اثنين. </w:t>
      </w:r>
    </w:p>
    <w:p w:rsidR="00116D0C" w:rsidRPr="00150D29" w:rsidRDefault="00116D0C" w:rsidP="00116D0C">
      <w:pPr>
        <w:widowControl w:val="0"/>
        <w:numPr>
          <w:ilvl w:val="0"/>
          <w:numId w:val="2"/>
        </w:numPr>
        <w:bidi/>
        <w:spacing w:after="0" w:line="240" w:lineRule="auto"/>
        <w:ind w:left="424" w:hanging="284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ترسل البحوث مطبوعة على ملف </w:t>
      </w:r>
      <w:proofErr w:type="spellStart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word</w:t>
      </w:r>
      <w:proofErr w:type="spellEnd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عن طريق البريد</w:t>
      </w:r>
      <w:r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الالكتروني في موعد </w:t>
      </w:r>
      <w:proofErr w:type="gramStart"/>
      <w:r w:rsid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أقصاه</w:t>
      </w:r>
      <w:r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 </w:t>
      </w:r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 16/03/2017</w:t>
      </w:r>
      <w:proofErr w:type="gramEnd"/>
    </w:p>
    <w:p w:rsidR="00116D0C" w:rsidRPr="00150D29" w:rsidRDefault="00116D0C" w:rsidP="00116D0C">
      <w:pPr>
        <w:widowControl w:val="0"/>
        <w:bidi/>
        <w:spacing w:after="0" w:line="240" w:lineRule="auto"/>
        <w:ind w:left="425" w:firstLine="424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أ. البحوث باللغة العربية بحجم خط </w:t>
      </w:r>
      <w:proofErr w:type="gramStart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14 نوع  </w:t>
      </w:r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(</w:t>
      </w:r>
      <w:proofErr w:type="spellStart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Traditio</w:t>
      </w:r>
      <w:proofErr w:type="gramEnd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nal</w:t>
      </w:r>
      <w:proofErr w:type="spellEnd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 xml:space="preserve"> </w:t>
      </w:r>
      <w:proofErr w:type="spellStart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Arabic</w:t>
      </w:r>
      <w:proofErr w:type="spellEnd"/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>)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.</w:t>
      </w:r>
    </w:p>
    <w:p w:rsidR="00116D0C" w:rsidRPr="00150D29" w:rsidRDefault="00116D0C" w:rsidP="00116D0C">
      <w:pPr>
        <w:widowControl w:val="0"/>
        <w:bidi/>
        <w:spacing w:after="0" w:line="240" w:lineRule="auto"/>
        <w:ind w:left="425" w:firstLine="424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ب. البحوث باللغة الانجليزية بحجم خط 12 نوع </w:t>
      </w:r>
      <w:r w:rsidRPr="00150D29">
        <w:rPr>
          <w:rFonts w:ascii="Microsoft Sans Serif" w:hAnsi="Microsoft Sans Serif" w:cs="Microsoft Sans Serif"/>
          <w:sz w:val="24"/>
          <w:szCs w:val="24"/>
          <w:lang w:bidi="ar-IQ"/>
        </w:rPr>
        <w:t xml:space="preserve">Times New Roman 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.</w:t>
      </w:r>
    </w:p>
    <w:p w:rsidR="00116D0C" w:rsidRDefault="00116D0C" w:rsidP="00116D0C">
      <w:pPr>
        <w:widowControl w:val="0"/>
        <w:bidi/>
        <w:spacing w:after="0" w:line="240" w:lineRule="auto"/>
        <w:ind w:left="424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       </w:t>
      </w:r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 xml:space="preserve">ج. عدد صفحات البحث 20 صفحة كحد </w:t>
      </w:r>
      <w:proofErr w:type="gramStart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أقصى</w:t>
      </w:r>
      <w:proofErr w:type="gramEnd"/>
      <w:r w:rsidRPr="00150D29">
        <w:rPr>
          <w:rFonts w:ascii="Microsoft Sans Serif" w:hAnsi="Microsoft Sans Serif" w:cs="Microsoft Sans Serif"/>
          <w:sz w:val="24"/>
          <w:szCs w:val="24"/>
          <w:rtl/>
          <w:lang w:bidi="ar-IQ"/>
        </w:rPr>
        <w:t>.</w:t>
      </w:r>
    </w:p>
    <w:p w:rsidR="00116D0C" w:rsidRPr="00150D29" w:rsidRDefault="00116D0C" w:rsidP="00116D0C">
      <w:pPr>
        <w:widowControl w:val="0"/>
        <w:bidi/>
        <w:spacing w:after="0" w:line="240" w:lineRule="auto"/>
        <w:ind w:left="424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- يتم الرد على المداخلات المقبولة في موعد أقصاه </w:t>
      </w:r>
      <w:r w:rsidR="00F405C0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0</w:t>
      </w:r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4 </w:t>
      </w:r>
      <w:proofErr w:type="spellStart"/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أفريل</w:t>
      </w:r>
      <w:proofErr w:type="spellEnd"/>
      <w:r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 2017</w:t>
      </w:r>
      <w:r w:rsid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.</w:t>
      </w:r>
    </w:p>
    <w:p w:rsidR="00433F7D" w:rsidRDefault="00433F7D" w:rsidP="00116D0C">
      <w:pPr>
        <w:widowControl w:val="0"/>
        <w:bidi/>
        <w:spacing w:after="0" w:line="240" w:lineRule="auto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</w:p>
    <w:p w:rsidR="00F405C0" w:rsidRPr="00502E4F" w:rsidRDefault="00F405C0" w:rsidP="00F405C0">
      <w:pPr>
        <w:widowControl w:val="0"/>
        <w:bidi/>
        <w:spacing w:after="0" w:line="240" w:lineRule="auto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</w:p>
    <w:p w:rsidR="00433F7D" w:rsidRPr="00F405C0" w:rsidRDefault="00116D0C" w:rsidP="00502E4F">
      <w:pPr>
        <w:widowControl w:val="0"/>
        <w:bidi/>
        <w:spacing w:after="0" w:line="240" w:lineRule="auto"/>
        <w:ind w:left="140"/>
        <w:jc w:val="center"/>
        <w:rPr>
          <w:rFonts w:ascii="Microsoft Sans Serif" w:hAnsi="Microsoft Sans Serif" w:cs="Microsoft Sans Serif"/>
          <w:b/>
          <w:bCs/>
          <w:sz w:val="24"/>
          <w:szCs w:val="24"/>
          <w:rtl/>
          <w:lang w:bidi="ar-IQ"/>
        </w:rPr>
      </w:pPr>
      <w:proofErr w:type="gramStart"/>
      <w:r w:rsidRPr="00F405C0">
        <w:rPr>
          <w:rFonts w:ascii="Microsoft Sans Serif" w:hAnsi="Microsoft Sans Serif" w:cs="Microsoft Sans Serif" w:hint="cs"/>
          <w:b/>
          <w:bCs/>
          <w:sz w:val="24"/>
          <w:szCs w:val="24"/>
          <w:rtl/>
          <w:lang w:bidi="ar-IQ"/>
        </w:rPr>
        <w:t>حقوق</w:t>
      </w:r>
      <w:proofErr w:type="gramEnd"/>
      <w:r w:rsidRPr="00F405C0">
        <w:rPr>
          <w:rFonts w:ascii="Microsoft Sans Serif" w:hAnsi="Microsoft Sans Serif" w:cs="Microsoft Sans Serif" w:hint="cs"/>
          <w:b/>
          <w:bCs/>
          <w:sz w:val="24"/>
          <w:szCs w:val="24"/>
          <w:rtl/>
          <w:lang w:bidi="ar-IQ"/>
        </w:rPr>
        <w:t xml:space="preserve"> التسجيل:</w:t>
      </w:r>
    </w:p>
    <w:p w:rsidR="00116D0C" w:rsidRPr="00502E4F" w:rsidRDefault="00116D0C" w:rsidP="00502E4F">
      <w:pPr>
        <w:widowControl w:val="0"/>
        <w:bidi/>
        <w:spacing w:after="0" w:line="240" w:lineRule="auto"/>
        <w:ind w:left="140"/>
        <w:jc w:val="center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 w:rsidRP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بالنسبة للأساتذة: 3000دج</w:t>
      </w:r>
    </w:p>
    <w:p w:rsidR="00116D0C" w:rsidRPr="00502E4F" w:rsidRDefault="00116D0C" w:rsidP="00502E4F">
      <w:pPr>
        <w:widowControl w:val="0"/>
        <w:bidi/>
        <w:spacing w:after="0" w:line="240" w:lineRule="auto"/>
        <w:ind w:left="140"/>
        <w:jc w:val="center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r w:rsidRP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بالنسبة لطلبة الدكتوراه: 1500دج</w:t>
      </w:r>
    </w:p>
    <w:p w:rsidR="00116D0C" w:rsidRPr="00502E4F" w:rsidRDefault="00116D0C" w:rsidP="00502E4F">
      <w:pPr>
        <w:pStyle w:val="Paragraphedeliste"/>
        <w:widowControl w:val="0"/>
        <w:numPr>
          <w:ilvl w:val="0"/>
          <w:numId w:val="10"/>
        </w:numPr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  <w:proofErr w:type="gramStart"/>
      <w:r w:rsidRP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>تتكفل</w:t>
      </w:r>
      <w:proofErr w:type="gramEnd"/>
      <w:r w:rsidRPr="00502E4F">
        <w:rPr>
          <w:rFonts w:ascii="Microsoft Sans Serif" w:hAnsi="Microsoft Sans Serif" w:cs="Microsoft Sans Serif" w:hint="cs"/>
          <w:sz w:val="24"/>
          <w:szCs w:val="24"/>
          <w:rtl/>
          <w:lang w:bidi="ar-IQ"/>
        </w:rPr>
        <w:t xml:space="preserve"> الجامعة فقط بالمتدخلين الذين تبعد إقامتهم عن الجامعة ب100 كم.</w:t>
      </w:r>
    </w:p>
    <w:p w:rsidR="00116D0C" w:rsidRPr="00502E4F" w:rsidRDefault="00116D0C" w:rsidP="00502E4F">
      <w:pPr>
        <w:widowControl w:val="0"/>
        <w:bidi/>
        <w:spacing w:after="0" w:line="240" w:lineRule="auto"/>
        <w:ind w:left="140"/>
        <w:jc w:val="center"/>
        <w:rPr>
          <w:rFonts w:ascii="Microsoft Sans Serif" w:hAnsi="Microsoft Sans Serif" w:cs="Microsoft Sans Serif"/>
          <w:sz w:val="24"/>
          <w:szCs w:val="24"/>
          <w:rtl/>
          <w:lang w:bidi="ar-IQ"/>
        </w:rPr>
      </w:pPr>
    </w:p>
    <w:p w:rsidR="00302FFF" w:rsidRPr="00502E4F" w:rsidRDefault="00416B85" w:rsidP="005249F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</w:pPr>
      <w:proofErr w:type="gramStart"/>
      <w:r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>مواعي</w:t>
      </w:r>
      <w:r w:rsidR="004916CF"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>ــــ</w:t>
      </w:r>
      <w:r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>د</w:t>
      </w:r>
      <w:proofErr w:type="gramEnd"/>
      <w:r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 xml:space="preserve"> هام</w:t>
      </w:r>
      <w:r w:rsidR="004916CF"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>ــــــ</w:t>
      </w:r>
      <w:r w:rsidRPr="00502E4F">
        <w:rPr>
          <w:rFonts w:ascii="Microsoft Sans Serif" w:hAnsi="Microsoft Sans Serif" w:cs="Microsoft Sans Serif"/>
          <w:b/>
          <w:bCs/>
          <w:sz w:val="24"/>
          <w:szCs w:val="24"/>
          <w:rtl/>
          <w:lang w:eastAsia="fr-FR" w:bidi="ar-DZ"/>
        </w:rPr>
        <w:t>ة:</w:t>
      </w:r>
    </w:p>
    <w:p w:rsidR="00FD4DA3" w:rsidRPr="00502E4F" w:rsidRDefault="00116D0C" w:rsidP="00116D0C">
      <w:pPr>
        <w:widowControl w:val="0"/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</w:rPr>
      </w:pPr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أخر</w:t>
      </w:r>
      <w:r w:rsidR="00BB3178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أجل لاستلام </w:t>
      </w:r>
      <w:proofErr w:type="gramStart"/>
      <w:r w:rsidR="00BB3178" w:rsidRPr="00502E4F">
        <w:rPr>
          <w:rFonts w:ascii="Microsoft Sans Serif" w:hAnsi="Microsoft Sans Serif" w:cs="Microsoft Sans Serif"/>
          <w:sz w:val="24"/>
          <w:szCs w:val="24"/>
          <w:rtl/>
        </w:rPr>
        <w:t>البحوث  :</w:t>
      </w:r>
      <w:proofErr w:type="gramEnd"/>
      <w:r w:rsidR="008B50C9" w:rsidRPr="00502E4F">
        <w:rPr>
          <w:rFonts w:ascii="Microsoft Sans Serif" w:hAnsi="Microsoft Sans Serif" w:cs="Microsoft Sans Serif" w:hint="cs"/>
          <w:sz w:val="24"/>
          <w:szCs w:val="24"/>
          <w:rtl/>
        </w:rPr>
        <w:t>1</w:t>
      </w:r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6</w:t>
      </w:r>
      <w:r w:rsidR="008B50C9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</w:t>
      </w:r>
      <w:r w:rsidR="00514258" w:rsidRPr="00502E4F">
        <w:rPr>
          <w:rFonts w:ascii="Microsoft Sans Serif" w:hAnsi="Microsoft Sans Serif" w:cs="Microsoft Sans Serif"/>
          <w:sz w:val="24"/>
          <w:szCs w:val="24"/>
          <w:rtl/>
        </w:rPr>
        <w:t>/03/2017</w:t>
      </w:r>
      <w:r w:rsidR="001A063F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</w:t>
      </w:r>
    </w:p>
    <w:p w:rsidR="00FD4DA3" w:rsidRPr="00502E4F" w:rsidRDefault="00116D0C" w:rsidP="00116D0C">
      <w:pPr>
        <w:widowControl w:val="0"/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</w:rPr>
      </w:pPr>
      <w:proofErr w:type="gramStart"/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إشعار</w:t>
      </w:r>
      <w:proofErr w:type="gramEnd"/>
      <w:r w:rsidR="00FD4DA3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قبول الب</w:t>
      </w:r>
      <w:r w:rsidR="00514258" w:rsidRPr="00502E4F">
        <w:rPr>
          <w:rFonts w:ascii="Microsoft Sans Serif" w:hAnsi="Microsoft Sans Serif" w:cs="Microsoft Sans Serif"/>
          <w:sz w:val="24"/>
          <w:szCs w:val="24"/>
          <w:rtl/>
        </w:rPr>
        <w:t>حث قبل:</w:t>
      </w:r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04</w:t>
      </w:r>
      <w:r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/</w:t>
      </w:r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04</w:t>
      </w:r>
      <w:r w:rsidR="00514258" w:rsidRPr="00502E4F">
        <w:rPr>
          <w:rFonts w:ascii="Microsoft Sans Serif" w:hAnsi="Microsoft Sans Serif" w:cs="Microsoft Sans Serif"/>
          <w:sz w:val="24"/>
          <w:szCs w:val="24"/>
          <w:rtl/>
        </w:rPr>
        <w:t>/2017</w:t>
      </w:r>
    </w:p>
    <w:p w:rsidR="00FD4DA3" w:rsidRPr="00502E4F" w:rsidRDefault="00150D29" w:rsidP="00502E4F">
      <w:pPr>
        <w:widowControl w:val="0"/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</w:rPr>
      </w:pPr>
      <w:r w:rsidRPr="00502E4F">
        <w:rPr>
          <w:rFonts w:ascii="Microsoft Sans Serif" w:hAnsi="Microsoft Sans Serif" w:cs="Microsoft Sans Serif"/>
          <w:sz w:val="24"/>
          <w:szCs w:val="24"/>
          <w:rtl/>
        </w:rPr>
        <w:t>فتــــرة انعقــــاد الم</w:t>
      </w:r>
      <w:r w:rsidRPr="00502E4F">
        <w:rPr>
          <w:rFonts w:ascii="Microsoft Sans Serif" w:hAnsi="Microsoft Sans Serif" w:cs="Microsoft Sans Serif" w:hint="cs"/>
          <w:sz w:val="24"/>
          <w:szCs w:val="24"/>
          <w:rtl/>
        </w:rPr>
        <w:t>لتقى</w:t>
      </w:r>
      <w:r w:rsidR="00502E4F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:</w:t>
      </w:r>
      <w:r w:rsidR="00502E4F" w:rsidRPr="00502E4F">
        <w:rPr>
          <w:rFonts w:ascii="Microsoft Sans Serif" w:hAnsi="Microsoft Sans Serif" w:cs="Microsoft Sans Serif" w:hint="cs"/>
          <w:sz w:val="24"/>
          <w:szCs w:val="24"/>
          <w:rtl/>
        </w:rPr>
        <w:t xml:space="preserve">24/25 </w:t>
      </w:r>
      <w:r w:rsidR="00502E4F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</w:t>
      </w:r>
      <w:proofErr w:type="spellStart"/>
      <w:r w:rsidR="00514258" w:rsidRPr="00502E4F">
        <w:rPr>
          <w:rFonts w:ascii="Microsoft Sans Serif" w:hAnsi="Microsoft Sans Serif" w:cs="Microsoft Sans Serif"/>
          <w:sz w:val="24"/>
          <w:szCs w:val="24"/>
          <w:rtl/>
        </w:rPr>
        <w:t>أفريل</w:t>
      </w:r>
      <w:proofErr w:type="spellEnd"/>
      <w:r w:rsidR="00FD4DA3" w:rsidRPr="00502E4F">
        <w:rPr>
          <w:rFonts w:ascii="Microsoft Sans Serif" w:hAnsi="Microsoft Sans Serif" w:cs="Microsoft Sans Serif"/>
          <w:sz w:val="24"/>
          <w:szCs w:val="24"/>
          <w:rtl/>
        </w:rPr>
        <w:t xml:space="preserve"> 201</w:t>
      </w:r>
      <w:r w:rsidR="00514258" w:rsidRPr="00502E4F">
        <w:rPr>
          <w:rFonts w:ascii="Microsoft Sans Serif" w:hAnsi="Microsoft Sans Serif" w:cs="Microsoft Sans Serif"/>
          <w:sz w:val="24"/>
          <w:szCs w:val="24"/>
          <w:rtl/>
        </w:rPr>
        <w:t>7</w:t>
      </w:r>
    </w:p>
    <w:p w:rsidR="005249F1" w:rsidRPr="00502E4F" w:rsidRDefault="005249F1" w:rsidP="005249F1">
      <w:pPr>
        <w:pStyle w:val="msoorganizationname"/>
        <w:widowControl w:val="0"/>
        <w:bidi/>
        <w:jc w:val="center"/>
        <w:rPr>
          <w:rFonts w:ascii="Microsoft Sans Serif" w:hAnsi="Microsoft Sans Serif" w:cs="Microsoft Sans Serif"/>
          <w:b/>
          <w:bCs/>
          <w:i/>
          <w:iCs/>
          <w:sz w:val="24"/>
          <w:szCs w:val="24"/>
          <w:u w:val="single"/>
          <w:rtl/>
          <w:lang w:bidi="ar-DZ"/>
        </w:rPr>
      </w:pPr>
    </w:p>
    <w:p w:rsidR="005249F1" w:rsidRPr="00502E4F" w:rsidRDefault="005249F1" w:rsidP="005249F1">
      <w:pPr>
        <w:pStyle w:val="msoorganizationname"/>
        <w:widowControl w:val="0"/>
        <w:bidi/>
        <w:jc w:val="center"/>
        <w:rPr>
          <w:rFonts w:ascii="Microsoft Sans Serif" w:hAnsi="Microsoft Sans Serif" w:cs="Microsoft Sans Serif"/>
          <w:b/>
          <w:bCs/>
          <w:sz w:val="24"/>
          <w:szCs w:val="24"/>
          <w:u w:val="single"/>
          <w:lang w:bidi="ar-DZ"/>
        </w:rPr>
      </w:pPr>
      <w:proofErr w:type="gramStart"/>
      <w:r w:rsidRPr="00502E4F">
        <w:rPr>
          <w:rFonts w:ascii="Microsoft Sans Serif" w:hAnsi="Microsoft Sans Serif" w:cs="Microsoft Sans Serif"/>
          <w:b/>
          <w:bCs/>
          <w:sz w:val="24"/>
          <w:szCs w:val="24"/>
          <w:u w:val="single"/>
          <w:rtl/>
          <w:lang w:bidi="ar-DZ"/>
        </w:rPr>
        <w:t>عنوان</w:t>
      </w:r>
      <w:proofErr w:type="gramEnd"/>
      <w:r w:rsidRPr="00502E4F">
        <w:rPr>
          <w:rFonts w:ascii="Microsoft Sans Serif" w:hAnsi="Microsoft Sans Serif" w:cs="Microsoft Sans Serif"/>
          <w:b/>
          <w:bCs/>
          <w:sz w:val="24"/>
          <w:szCs w:val="24"/>
          <w:u w:val="single"/>
          <w:rtl/>
          <w:lang w:bidi="ar-DZ"/>
        </w:rPr>
        <w:t xml:space="preserve"> المراسلة</w:t>
      </w:r>
    </w:p>
    <w:p w:rsidR="005249F1" w:rsidRPr="00502E4F" w:rsidRDefault="005249F1" w:rsidP="005249F1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  <w:lang w:eastAsia="zh-TW" w:bidi="ar-DZ"/>
        </w:rPr>
      </w:pPr>
      <w:r w:rsidRPr="00502E4F">
        <w:rPr>
          <w:rFonts w:ascii="Microsoft Sans Serif" w:hAnsi="Microsoft Sans Serif" w:cs="Microsoft Sans Serif"/>
          <w:sz w:val="24"/>
          <w:szCs w:val="24"/>
          <w:rtl/>
          <w:lang w:eastAsia="zh-TW" w:bidi="ar-DZ"/>
        </w:rPr>
        <w:t xml:space="preserve">جـامعة محمد الشريف </w:t>
      </w:r>
      <w:proofErr w:type="spellStart"/>
      <w:r w:rsidRPr="00502E4F">
        <w:rPr>
          <w:rFonts w:ascii="Microsoft Sans Serif" w:hAnsi="Microsoft Sans Serif" w:cs="Microsoft Sans Serif"/>
          <w:sz w:val="24"/>
          <w:szCs w:val="24"/>
          <w:rtl/>
          <w:lang w:eastAsia="zh-TW" w:bidi="ar-DZ"/>
        </w:rPr>
        <w:t>مسـاعدية</w:t>
      </w:r>
      <w:proofErr w:type="spellEnd"/>
    </w:p>
    <w:p w:rsidR="005249F1" w:rsidRPr="00502E4F" w:rsidRDefault="005249F1" w:rsidP="00514258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  <w:lang w:eastAsia="fr-FR" w:bidi="ar-DZ"/>
        </w:rPr>
      </w:pPr>
      <w:r w:rsidRPr="00502E4F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د. </w:t>
      </w:r>
      <w:proofErr w:type="spellStart"/>
      <w:r w:rsidR="00514258" w:rsidRPr="00502E4F">
        <w:rPr>
          <w:rFonts w:ascii="Microsoft Sans Serif" w:hAnsi="Microsoft Sans Serif" w:cs="Microsoft Sans Serif"/>
          <w:sz w:val="24"/>
          <w:szCs w:val="24"/>
          <w:rtl/>
          <w:lang w:bidi="ar-DZ"/>
        </w:rPr>
        <w:t>بوعشة</w:t>
      </w:r>
      <w:proofErr w:type="spellEnd"/>
      <w:r w:rsidR="00514258" w:rsidRPr="00502E4F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فوزية</w:t>
      </w:r>
    </w:p>
    <w:p w:rsidR="005249F1" w:rsidRPr="00502E4F" w:rsidRDefault="005249F1" w:rsidP="005249F1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  <w:proofErr w:type="gramStart"/>
      <w:r w:rsidRPr="00502E4F">
        <w:rPr>
          <w:rFonts w:ascii="Microsoft Sans Serif" w:hAnsi="Microsoft Sans Serif" w:cs="Microsoft Sans Serif"/>
          <w:sz w:val="24"/>
          <w:szCs w:val="24"/>
          <w:rtl/>
          <w:lang w:bidi="ar-DZ"/>
        </w:rPr>
        <w:t>رئيس</w:t>
      </w:r>
      <w:proofErr w:type="gramEnd"/>
      <w:r w:rsidRPr="00502E4F">
        <w:rPr>
          <w:rFonts w:ascii="Microsoft Sans Serif" w:hAnsi="Microsoft Sans Serif" w:cs="Microsoft Sans Serif"/>
          <w:sz w:val="24"/>
          <w:szCs w:val="24"/>
          <w:rtl/>
          <w:lang w:bidi="ar-DZ"/>
        </w:rPr>
        <w:t xml:space="preserve"> المؤتمر   </w:t>
      </w:r>
    </w:p>
    <w:p w:rsidR="00F405C0" w:rsidRDefault="005249F1" w:rsidP="00371CBF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</w:pPr>
      <w:r w:rsidRPr="00502E4F">
        <w:rPr>
          <w:rFonts w:ascii="Microsoft Sans Serif" w:hAnsi="Microsoft Sans Serif" w:cs="Microsoft Sans Serif"/>
          <w:b/>
          <w:bCs/>
          <w:sz w:val="24"/>
          <w:szCs w:val="24"/>
          <w:lang w:bidi="ar-DZ"/>
        </w:rPr>
        <w:t>E-mail:</w:t>
      </w:r>
    </w:p>
    <w:p w:rsidR="005249F1" w:rsidRPr="00F405C0" w:rsidRDefault="00371CBF" w:rsidP="00F405C0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b/>
          <w:bCs/>
          <w:color w:val="0070C0"/>
          <w:sz w:val="24"/>
          <w:szCs w:val="24"/>
          <w:rtl/>
          <w:lang w:bidi="ar-DZ"/>
        </w:rPr>
      </w:pPr>
      <w:r w:rsidRPr="00F405C0">
        <w:rPr>
          <w:rFonts w:ascii="Microsoft Sans Serif" w:hAnsi="Microsoft Sans Serif" w:cs="Microsoft Sans Serif"/>
          <w:b/>
          <w:bCs/>
          <w:color w:val="0070C0"/>
          <w:sz w:val="24"/>
          <w:szCs w:val="24"/>
          <w:lang w:bidi="ar-DZ"/>
        </w:rPr>
        <w:t>coll.imageville2017@gmail.com</w:t>
      </w:r>
    </w:p>
    <w:p w:rsidR="005249F1" w:rsidRPr="00150D29" w:rsidRDefault="005249F1" w:rsidP="00D76855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b/>
          <w:bCs/>
          <w:sz w:val="24"/>
          <w:szCs w:val="24"/>
          <w:lang w:bidi="ar-DZ"/>
        </w:rPr>
      </w:pPr>
      <w:r w:rsidRPr="00502E4F">
        <w:rPr>
          <w:rFonts w:ascii="Microsoft Sans Serif" w:hAnsi="Microsoft Sans Serif" w:cs="Microsoft Sans Serif"/>
          <w:b/>
          <w:bCs/>
          <w:sz w:val="24"/>
          <w:szCs w:val="24"/>
          <w:lang w:bidi="ar-DZ"/>
        </w:rPr>
        <w:t>Fax : 037753011</w:t>
      </w:r>
    </w:p>
    <w:p w:rsidR="00573EC8" w:rsidRPr="00150D29" w:rsidRDefault="00150D29" w:rsidP="00573EC8">
      <w:pPr>
        <w:tabs>
          <w:tab w:val="left" w:pos="2920"/>
        </w:tabs>
        <w:bidi/>
        <w:spacing w:after="0" w:line="240" w:lineRule="auto"/>
        <w:jc w:val="center"/>
        <w:rPr>
          <w:rFonts w:ascii="Microsoft Sans Serif" w:hAnsi="Microsoft Sans Serif" w:cs="Microsoft Sans Serif"/>
          <w:b/>
          <w:bCs/>
          <w:sz w:val="24"/>
          <w:szCs w:val="24"/>
          <w:lang w:bidi="ar-DZ"/>
        </w:rPr>
      </w:pPr>
      <w:r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>ص ب 1553</w:t>
      </w:r>
      <w:r w:rsidR="005249F1"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 xml:space="preserve">، سوق </w:t>
      </w:r>
      <w:proofErr w:type="gramStart"/>
      <w:r w:rsidR="005249F1"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>أهراس</w:t>
      </w:r>
      <w:proofErr w:type="gramEnd"/>
      <w:r w:rsidR="005249F1" w:rsidRPr="00150D29">
        <w:rPr>
          <w:rFonts w:ascii="Microsoft Sans Serif" w:hAnsi="Microsoft Sans Serif" w:cs="Microsoft Sans Serif"/>
          <w:b/>
          <w:bCs/>
          <w:sz w:val="24"/>
          <w:szCs w:val="24"/>
          <w:rtl/>
          <w:lang w:bidi="ar-DZ"/>
        </w:rPr>
        <w:t xml:space="preserve"> 41000 الجزائر </w:t>
      </w:r>
    </w:p>
    <w:p w:rsidR="004916CF" w:rsidRPr="00150D29" w:rsidRDefault="004916CF" w:rsidP="005249F1">
      <w:pPr>
        <w:widowControl w:val="0"/>
        <w:spacing w:after="0" w:line="240" w:lineRule="auto"/>
        <w:rPr>
          <w:rFonts w:ascii="Microsoft Sans Serif" w:hAnsi="Microsoft Sans Serif" w:cs="Microsoft Sans Serif"/>
          <w:sz w:val="24"/>
          <w:szCs w:val="24"/>
          <w:rtl/>
          <w:lang w:bidi="ar-DZ"/>
        </w:rPr>
      </w:pPr>
    </w:p>
    <w:tbl>
      <w:tblPr>
        <w:tblpPr w:leftFromText="141" w:rightFromText="141" w:horzAnchor="margin" w:tblpXSpec="center" w:tblpY="46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9"/>
      </w:tblGrid>
      <w:tr w:rsidR="005249F1" w:rsidRPr="004773CD" w:rsidTr="00433F7D">
        <w:trPr>
          <w:trHeight w:val="5669"/>
        </w:trPr>
        <w:tc>
          <w:tcPr>
            <w:tcW w:w="6769" w:type="dxa"/>
            <w:shd w:val="clear" w:color="auto" w:fill="auto"/>
          </w:tcPr>
          <w:p w:rsidR="005249F1" w:rsidRPr="004773CD" w:rsidRDefault="005249F1" w:rsidP="009C2454">
            <w:pPr>
              <w:widowControl w:val="0"/>
              <w:bidi/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lang w:eastAsia="fr-FR" w:bidi="ar-IQ"/>
              </w:rPr>
            </w:pPr>
            <w:r w:rsidRPr="004773C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lastRenderedPageBreak/>
              <w:t>استمارة المشاركة في الم</w:t>
            </w:r>
            <w:r w:rsidR="009C245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لتقى</w:t>
            </w:r>
            <w:r w:rsidRPr="004773CD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الاسم 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DZ"/>
              </w:rPr>
              <w:t>واللقب</w:t>
            </w:r>
            <w:proofErr w:type="gramStart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: 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............................</w:t>
            </w:r>
            <w:r w:rsidR="00D76855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..............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الجنسية: 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 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الرتبة </w:t>
            </w:r>
            <w:r w:rsidR="00D34962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العلمية</w:t>
            </w:r>
            <w:proofErr w:type="gramStart"/>
            <w:r w:rsidR="00573EC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: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...............................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المؤهل العلمي</w:t>
            </w:r>
            <w:proofErr w:type="gramStart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: .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................................ 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مكان العمل</w:t>
            </w:r>
            <w:proofErr w:type="gramStart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: .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................................... </w:t>
            </w:r>
          </w:p>
          <w:p w:rsidR="005249F1" w:rsidRPr="004773CD" w:rsidRDefault="00150D29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هاتف</w:t>
            </w:r>
            <w:r w:rsidR="00573EC8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:</w:t>
            </w:r>
            <w:r w:rsidR="005249F1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</w:t>
            </w:r>
            <w:r w:rsidR="005249F1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</w:t>
            </w:r>
            <w:r w:rsidR="005249F1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..................................... 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فاكس : ...................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................................... </w:t>
            </w:r>
          </w:p>
          <w:p w:rsidR="005249F1" w:rsidRPr="004773CD" w:rsidRDefault="00573EC8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البريد </w:t>
            </w:r>
            <w:proofErr w:type="gramStart"/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الالكتروني  :</w:t>
            </w:r>
            <w:proofErr w:type="gramEnd"/>
            <w:r w:rsidR="005249F1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</w:t>
            </w:r>
            <w:r w:rsidR="005249F1"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................................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عنوان </w:t>
            </w:r>
            <w:proofErr w:type="gramStart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البحث :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................................... </w:t>
            </w:r>
          </w:p>
          <w:p w:rsidR="00D34962" w:rsidRPr="004773CD" w:rsidRDefault="00D34962" w:rsidP="00433F7D">
            <w:pPr>
              <w:widowControl w:val="0"/>
              <w:bidi/>
              <w:spacing w:after="0" w:line="240" w:lineRule="auto"/>
              <w:ind w:left="1292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..........................................................</w:t>
            </w:r>
          </w:p>
          <w:p w:rsidR="005249F1" w:rsidRPr="004773CD" w:rsidRDefault="005249F1" w:rsidP="00433F7D">
            <w:pPr>
              <w:widowControl w:val="0"/>
              <w:bidi/>
              <w:spacing w:after="0" w:line="240" w:lineRule="auto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مح</w:t>
            </w:r>
            <w:proofErr w:type="gramStart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ور البحث</w:t>
            </w:r>
            <w:proofErr w:type="gramEnd"/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  : .................</w:t>
            </w:r>
            <w:r w:rsidR="00D34962" w:rsidRPr="004773CD"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....</w:t>
            </w:r>
            <w:r w:rsidRPr="004773CD"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...................................</w:t>
            </w:r>
          </w:p>
        </w:tc>
      </w:tr>
    </w:tbl>
    <w:p w:rsidR="00302FFF" w:rsidRPr="00D34962" w:rsidRDefault="00302FFF" w:rsidP="00D34962">
      <w:pPr>
        <w:bidi/>
        <w:rPr>
          <w:rFonts w:ascii="Simplified Arabic" w:hAnsi="Simplified Arabic" w:cs="Simplified Arabic"/>
          <w:sz w:val="16"/>
          <w:szCs w:val="16"/>
          <w:rtl/>
          <w:lang w:eastAsia="fr-FR" w:bidi="ar-DZ"/>
        </w:rPr>
      </w:pPr>
    </w:p>
    <w:sectPr w:rsidR="00302FFF" w:rsidRPr="00D34962" w:rsidSect="009C2454">
      <w:pgSz w:w="11906" w:h="16838"/>
      <w:pgMar w:top="567" w:right="1134" w:bottom="567" w:left="1134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E47" w:rsidRDefault="000C4E47" w:rsidP="00416B85">
      <w:pPr>
        <w:spacing w:after="0" w:line="240" w:lineRule="auto"/>
      </w:pPr>
      <w:r>
        <w:separator/>
      </w:r>
    </w:p>
  </w:endnote>
  <w:endnote w:type="continuationSeparator" w:id="0">
    <w:p w:rsidR="000C4E47" w:rsidRDefault="000C4E47" w:rsidP="00416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E47" w:rsidRDefault="000C4E47" w:rsidP="00416B85">
      <w:pPr>
        <w:spacing w:after="0" w:line="240" w:lineRule="auto"/>
      </w:pPr>
      <w:r>
        <w:separator/>
      </w:r>
    </w:p>
  </w:footnote>
  <w:footnote w:type="continuationSeparator" w:id="0">
    <w:p w:rsidR="000C4E47" w:rsidRDefault="000C4E47" w:rsidP="00416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4A5E"/>
    <w:multiLevelType w:val="hybridMultilevel"/>
    <w:tmpl w:val="D452E40E"/>
    <w:lvl w:ilvl="0" w:tplc="469C43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02FD3"/>
    <w:multiLevelType w:val="hybridMultilevel"/>
    <w:tmpl w:val="146004D4"/>
    <w:lvl w:ilvl="0" w:tplc="8EEA3124">
      <w:numFmt w:val="bullet"/>
      <w:lvlText w:val="-"/>
      <w:lvlJc w:val="left"/>
      <w:pPr>
        <w:ind w:left="786" w:hanging="360"/>
      </w:pPr>
      <w:rPr>
        <w:rFonts w:ascii="Simplified Arabic" w:eastAsia="Calibri" w:hAnsi="Simplified Arabic" w:cs="Simplified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42E44AF"/>
    <w:multiLevelType w:val="hybridMultilevel"/>
    <w:tmpl w:val="BC5A3E1C"/>
    <w:lvl w:ilvl="0" w:tplc="9044245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20D2F"/>
    <w:multiLevelType w:val="hybridMultilevel"/>
    <w:tmpl w:val="43AA651E"/>
    <w:lvl w:ilvl="0" w:tplc="EE2CC822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8C5491"/>
    <w:multiLevelType w:val="hybridMultilevel"/>
    <w:tmpl w:val="C7E05B6E"/>
    <w:lvl w:ilvl="0" w:tplc="0E38DC08">
      <w:start w:val="1"/>
      <w:numFmt w:val="arabicAlpha"/>
      <w:lvlText w:val="%1-"/>
      <w:lvlJc w:val="left"/>
      <w:pPr>
        <w:ind w:left="5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>
    <w:nsid w:val="3AE518A4"/>
    <w:multiLevelType w:val="hybridMultilevel"/>
    <w:tmpl w:val="BCD027BC"/>
    <w:lvl w:ilvl="0" w:tplc="40A218C0">
      <w:start w:val="1"/>
      <w:numFmt w:val="bullet"/>
      <w:lvlText w:val=""/>
      <w:lvlJc w:val="left"/>
      <w:pPr>
        <w:ind w:left="500" w:hanging="360"/>
      </w:pPr>
      <w:rPr>
        <w:rFonts w:ascii="Symbol" w:eastAsia="Calibri" w:hAnsi="Symbol" w:cs="Microsoft Sans Serif" w:hint="default"/>
      </w:rPr>
    </w:lvl>
    <w:lvl w:ilvl="1" w:tplc="040C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>
    <w:nsid w:val="3CD3380C"/>
    <w:multiLevelType w:val="hybridMultilevel"/>
    <w:tmpl w:val="1B2AA2FA"/>
    <w:lvl w:ilvl="0" w:tplc="ECEE037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B377F1"/>
    <w:multiLevelType w:val="hybridMultilevel"/>
    <w:tmpl w:val="E068963A"/>
    <w:lvl w:ilvl="0" w:tplc="E7D6A6AE">
      <w:numFmt w:val="bullet"/>
      <w:lvlText w:val="-"/>
      <w:lvlJc w:val="left"/>
      <w:pPr>
        <w:ind w:left="360" w:hanging="360"/>
      </w:pPr>
      <w:rPr>
        <w:rFonts w:ascii="Calibri" w:eastAsia="Calibri" w:hAnsi="Calibri" w:cs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2814F0"/>
    <w:multiLevelType w:val="hybridMultilevel"/>
    <w:tmpl w:val="F70E6028"/>
    <w:lvl w:ilvl="0" w:tplc="4F5627A4">
      <w:start w:val="1"/>
      <w:numFmt w:val="decimal"/>
      <w:lvlText w:val="%1."/>
      <w:lvlJc w:val="left"/>
      <w:pPr>
        <w:ind w:left="720" w:hanging="360"/>
      </w:pPr>
      <w:rPr>
        <w:rFonts w:hint="default"/>
        <w:lang w:bidi="ar-DZ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6C32B2"/>
    <w:multiLevelType w:val="hybridMultilevel"/>
    <w:tmpl w:val="2F960AA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5267F8"/>
    <w:multiLevelType w:val="hybridMultilevel"/>
    <w:tmpl w:val="965A7CFE"/>
    <w:lvl w:ilvl="0" w:tplc="B148AE20">
      <w:start w:val="1"/>
      <w:numFmt w:val="arabicAlpha"/>
      <w:lvlText w:val="%1."/>
      <w:lvlJc w:val="left"/>
      <w:pPr>
        <w:ind w:left="6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00" w:hanging="360"/>
      </w:pPr>
    </w:lvl>
    <w:lvl w:ilvl="2" w:tplc="040C001B" w:tentative="1">
      <w:start w:val="1"/>
      <w:numFmt w:val="lowerRoman"/>
      <w:lvlText w:val="%3."/>
      <w:lvlJc w:val="right"/>
      <w:pPr>
        <w:ind w:left="2120" w:hanging="180"/>
      </w:pPr>
    </w:lvl>
    <w:lvl w:ilvl="3" w:tplc="040C000F" w:tentative="1">
      <w:start w:val="1"/>
      <w:numFmt w:val="decimal"/>
      <w:lvlText w:val="%4."/>
      <w:lvlJc w:val="left"/>
      <w:pPr>
        <w:ind w:left="2840" w:hanging="360"/>
      </w:pPr>
    </w:lvl>
    <w:lvl w:ilvl="4" w:tplc="040C0019" w:tentative="1">
      <w:start w:val="1"/>
      <w:numFmt w:val="lowerLetter"/>
      <w:lvlText w:val="%5."/>
      <w:lvlJc w:val="left"/>
      <w:pPr>
        <w:ind w:left="3560" w:hanging="360"/>
      </w:pPr>
    </w:lvl>
    <w:lvl w:ilvl="5" w:tplc="040C001B" w:tentative="1">
      <w:start w:val="1"/>
      <w:numFmt w:val="lowerRoman"/>
      <w:lvlText w:val="%6."/>
      <w:lvlJc w:val="right"/>
      <w:pPr>
        <w:ind w:left="4280" w:hanging="180"/>
      </w:pPr>
    </w:lvl>
    <w:lvl w:ilvl="6" w:tplc="040C000F" w:tentative="1">
      <w:start w:val="1"/>
      <w:numFmt w:val="decimal"/>
      <w:lvlText w:val="%7."/>
      <w:lvlJc w:val="left"/>
      <w:pPr>
        <w:ind w:left="5000" w:hanging="360"/>
      </w:pPr>
    </w:lvl>
    <w:lvl w:ilvl="7" w:tplc="040C0019" w:tentative="1">
      <w:start w:val="1"/>
      <w:numFmt w:val="lowerLetter"/>
      <w:lvlText w:val="%8."/>
      <w:lvlJc w:val="left"/>
      <w:pPr>
        <w:ind w:left="5720" w:hanging="360"/>
      </w:pPr>
    </w:lvl>
    <w:lvl w:ilvl="8" w:tplc="040C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1">
    <w:nsid w:val="64C6589B"/>
    <w:multiLevelType w:val="hybridMultilevel"/>
    <w:tmpl w:val="051E9D44"/>
    <w:lvl w:ilvl="0" w:tplc="29B8DD0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0A0ABA"/>
    <w:multiLevelType w:val="hybridMultilevel"/>
    <w:tmpl w:val="2304C4F6"/>
    <w:lvl w:ilvl="0" w:tplc="36129F98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C346D"/>
    <w:multiLevelType w:val="hybridMultilevel"/>
    <w:tmpl w:val="A97217A0"/>
    <w:lvl w:ilvl="0" w:tplc="3ADEA7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D23A32"/>
    <w:multiLevelType w:val="hybridMultilevel"/>
    <w:tmpl w:val="844268E8"/>
    <w:lvl w:ilvl="0" w:tplc="040C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4"/>
  </w:num>
  <w:num w:numId="4">
    <w:abstractNumId w:val="7"/>
  </w:num>
  <w:num w:numId="5">
    <w:abstractNumId w:val="8"/>
  </w:num>
  <w:num w:numId="6">
    <w:abstractNumId w:val="2"/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6"/>
  </w:num>
  <w:num w:numId="12">
    <w:abstractNumId w:val="11"/>
  </w:num>
  <w:num w:numId="13">
    <w:abstractNumId w:val="10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81">
      <o:colormru v:ext="edit" colors="#369"/>
      <o:colormenu v:ext="edit" fillcolor="none [1300]" strokecolor="#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77B"/>
    <w:rsid w:val="00006426"/>
    <w:rsid w:val="00016A19"/>
    <w:rsid w:val="00020ECB"/>
    <w:rsid w:val="0003720A"/>
    <w:rsid w:val="000435C8"/>
    <w:rsid w:val="00061594"/>
    <w:rsid w:val="000647D2"/>
    <w:rsid w:val="0007350B"/>
    <w:rsid w:val="00077583"/>
    <w:rsid w:val="000854EA"/>
    <w:rsid w:val="0009306A"/>
    <w:rsid w:val="00093F4A"/>
    <w:rsid w:val="000A0F72"/>
    <w:rsid w:val="000A4716"/>
    <w:rsid w:val="000C13CB"/>
    <w:rsid w:val="000C4E47"/>
    <w:rsid w:val="000D0A2D"/>
    <w:rsid w:val="000D3AE3"/>
    <w:rsid w:val="000D6DA9"/>
    <w:rsid w:val="00105EB0"/>
    <w:rsid w:val="00107F47"/>
    <w:rsid w:val="0011642F"/>
    <w:rsid w:val="00116D0C"/>
    <w:rsid w:val="0012613B"/>
    <w:rsid w:val="00127362"/>
    <w:rsid w:val="00130CAC"/>
    <w:rsid w:val="00150D29"/>
    <w:rsid w:val="001815D5"/>
    <w:rsid w:val="001A063F"/>
    <w:rsid w:val="001A2836"/>
    <w:rsid w:val="001A7436"/>
    <w:rsid w:val="001B3F36"/>
    <w:rsid w:val="001B69D4"/>
    <w:rsid w:val="001E66FE"/>
    <w:rsid w:val="002206FD"/>
    <w:rsid w:val="00221E64"/>
    <w:rsid w:val="00240197"/>
    <w:rsid w:val="002902DA"/>
    <w:rsid w:val="00302FFF"/>
    <w:rsid w:val="003166C4"/>
    <w:rsid w:val="003270D4"/>
    <w:rsid w:val="003342FD"/>
    <w:rsid w:val="00334AB7"/>
    <w:rsid w:val="00350F5B"/>
    <w:rsid w:val="00355DBB"/>
    <w:rsid w:val="00371CBF"/>
    <w:rsid w:val="003A24F3"/>
    <w:rsid w:val="003B2F70"/>
    <w:rsid w:val="003B3706"/>
    <w:rsid w:val="003C650F"/>
    <w:rsid w:val="003D0ED5"/>
    <w:rsid w:val="003D67A3"/>
    <w:rsid w:val="003F16B4"/>
    <w:rsid w:val="00416B85"/>
    <w:rsid w:val="00433F7D"/>
    <w:rsid w:val="00457F76"/>
    <w:rsid w:val="004773CD"/>
    <w:rsid w:val="004873BA"/>
    <w:rsid w:val="004916CF"/>
    <w:rsid w:val="004A25FF"/>
    <w:rsid w:val="004B632C"/>
    <w:rsid w:val="004D42E6"/>
    <w:rsid w:val="00502E4F"/>
    <w:rsid w:val="00514258"/>
    <w:rsid w:val="005249F1"/>
    <w:rsid w:val="005266DC"/>
    <w:rsid w:val="00542DAD"/>
    <w:rsid w:val="0056619E"/>
    <w:rsid w:val="00573EC8"/>
    <w:rsid w:val="005C1ADF"/>
    <w:rsid w:val="005D38A2"/>
    <w:rsid w:val="006029DC"/>
    <w:rsid w:val="00640457"/>
    <w:rsid w:val="00645059"/>
    <w:rsid w:val="00653ACC"/>
    <w:rsid w:val="00667393"/>
    <w:rsid w:val="00682268"/>
    <w:rsid w:val="00684479"/>
    <w:rsid w:val="00692A70"/>
    <w:rsid w:val="006A1F79"/>
    <w:rsid w:val="006A2938"/>
    <w:rsid w:val="006A3BB6"/>
    <w:rsid w:val="006C6867"/>
    <w:rsid w:val="006E0D55"/>
    <w:rsid w:val="006F20E8"/>
    <w:rsid w:val="00703C0E"/>
    <w:rsid w:val="00711110"/>
    <w:rsid w:val="00716901"/>
    <w:rsid w:val="007207F8"/>
    <w:rsid w:val="00760C9A"/>
    <w:rsid w:val="007640B6"/>
    <w:rsid w:val="0076538E"/>
    <w:rsid w:val="0077137F"/>
    <w:rsid w:val="00797932"/>
    <w:rsid w:val="007C3D59"/>
    <w:rsid w:val="007D2898"/>
    <w:rsid w:val="007F3ADF"/>
    <w:rsid w:val="00810812"/>
    <w:rsid w:val="008266DF"/>
    <w:rsid w:val="008306D1"/>
    <w:rsid w:val="00837742"/>
    <w:rsid w:val="00853886"/>
    <w:rsid w:val="00881ADC"/>
    <w:rsid w:val="008A2917"/>
    <w:rsid w:val="008B1A61"/>
    <w:rsid w:val="008B50C9"/>
    <w:rsid w:val="008D78A6"/>
    <w:rsid w:val="008E3893"/>
    <w:rsid w:val="008E5E32"/>
    <w:rsid w:val="00900F89"/>
    <w:rsid w:val="00935661"/>
    <w:rsid w:val="00962895"/>
    <w:rsid w:val="00967A97"/>
    <w:rsid w:val="00973FAB"/>
    <w:rsid w:val="00991E23"/>
    <w:rsid w:val="009973E3"/>
    <w:rsid w:val="009A760A"/>
    <w:rsid w:val="009C052E"/>
    <w:rsid w:val="009C2454"/>
    <w:rsid w:val="009E2700"/>
    <w:rsid w:val="009E6FA0"/>
    <w:rsid w:val="009F0FD9"/>
    <w:rsid w:val="00A1116F"/>
    <w:rsid w:val="00A228FE"/>
    <w:rsid w:val="00A74299"/>
    <w:rsid w:val="00A845C2"/>
    <w:rsid w:val="00A91C01"/>
    <w:rsid w:val="00AA7A0F"/>
    <w:rsid w:val="00AB3163"/>
    <w:rsid w:val="00AB68F9"/>
    <w:rsid w:val="00AC0C22"/>
    <w:rsid w:val="00AF4CCB"/>
    <w:rsid w:val="00B0109D"/>
    <w:rsid w:val="00B04E24"/>
    <w:rsid w:val="00B05214"/>
    <w:rsid w:val="00B067FB"/>
    <w:rsid w:val="00B50ED7"/>
    <w:rsid w:val="00B84187"/>
    <w:rsid w:val="00B9179F"/>
    <w:rsid w:val="00B9440A"/>
    <w:rsid w:val="00BA6951"/>
    <w:rsid w:val="00BB3178"/>
    <w:rsid w:val="00BD262B"/>
    <w:rsid w:val="00C11EC2"/>
    <w:rsid w:val="00C22151"/>
    <w:rsid w:val="00C2565E"/>
    <w:rsid w:val="00C43C91"/>
    <w:rsid w:val="00C74DA1"/>
    <w:rsid w:val="00C820C9"/>
    <w:rsid w:val="00C93851"/>
    <w:rsid w:val="00C97422"/>
    <w:rsid w:val="00CB3332"/>
    <w:rsid w:val="00CB60CB"/>
    <w:rsid w:val="00CC0505"/>
    <w:rsid w:val="00CC16F2"/>
    <w:rsid w:val="00CF4EF6"/>
    <w:rsid w:val="00D0748B"/>
    <w:rsid w:val="00D07D31"/>
    <w:rsid w:val="00D34557"/>
    <w:rsid w:val="00D34962"/>
    <w:rsid w:val="00D60377"/>
    <w:rsid w:val="00D6567A"/>
    <w:rsid w:val="00D714EC"/>
    <w:rsid w:val="00D749E5"/>
    <w:rsid w:val="00D76855"/>
    <w:rsid w:val="00D93454"/>
    <w:rsid w:val="00DA7A58"/>
    <w:rsid w:val="00DB18B4"/>
    <w:rsid w:val="00DC409E"/>
    <w:rsid w:val="00DC48DA"/>
    <w:rsid w:val="00DD46F0"/>
    <w:rsid w:val="00DD577B"/>
    <w:rsid w:val="00DF0945"/>
    <w:rsid w:val="00DF63BE"/>
    <w:rsid w:val="00DF7184"/>
    <w:rsid w:val="00E64274"/>
    <w:rsid w:val="00E71178"/>
    <w:rsid w:val="00E75975"/>
    <w:rsid w:val="00E85D8A"/>
    <w:rsid w:val="00EA4E86"/>
    <w:rsid w:val="00EB627C"/>
    <w:rsid w:val="00EC6217"/>
    <w:rsid w:val="00EC720F"/>
    <w:rsid w:val="00EF1D20"/>
    <w:rsid w:val="00F063DE"/>
    <w:rsid w:val="00F06DFD"/>
    <w:rsid w:val="00F3674A"/>
    <w:rsid w:val="00F405C0"/>
    <w:rsid w:val="00F94F19"/>
    <w:rsid w:val="00FA64EF"/>
    <w:rsid w:val="00FB12ED"/>
    <w:rsid w:val="00FD4DA3"/>
    <w:rsid w:val="00FD6053"/>
    <w:rsid w:val="00FF5E65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369"/>
      <o:colormenu v:ext="edit" fillcolor="none [1300]" strokecolor="#3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2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16B85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link w:val="En-tte"/>
    <w:uiPriority w:val="99"/>
    <w:semiHidden/>
    <w:rsid w:val="00416B8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16B85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link w:val="Pieddepage"/>
    <w:uiPriority w:val="99"/>
    <w:rsid w:val="00416B85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6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873B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organizationname">
    <w:name w:val="msoorganizationname"/>
    <w:rsid w:val="005249F1"/>
    <w:rPr>
      <w:rFonts w:ascii="Garamond" w:eastAsia="Times New Roman" w:hAnsi="Garamond" w:cs="Times New Roman"/>
      <w:color w:val="000000"/>
      <w:kern w:val="2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ECB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1A28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60;\&#1605;&#1604;&#1578;&#1602;&#1609;%20&#1589;&#1608;&#1585;&#1577;%20&#1575;&#1604;&#1605;&#1583;&#1610;&#1606;&#1577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Origin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rigine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25093-E13B-4205-9EA2-6BA0A0688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ملتقى صورة المدينة</Template>
  <TotalTime>15</TotalTime>
  <Pages>5</Pages>
  <Words>1201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Edition ULTRA</dc:creator>
  <cp:keywords/>
  <dc:description/>
  <cp:lastModifiedBy>S-Eco</cp:lastModifiedBy>
  <cp:revision>6</cp:revision>
  <cp:lastPrinted>2016-05-26T09:15:00Z</cp:lastPrinted>
  <dcterms:created xsi:type="dcterms:W3CDTF">2016-12-06T18:15:00Z</dcterms:created>
  <dcterms:modified xsi:type="dcterms:W3CDTF">2016-12-07T09:58:00Z</dcterms:modified>
</cp:coreProperties>
</file>